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Default="00522916" w:rsidP="00594E21">
      <w:pPr>
        <w:spacing w:before="3240" w:after="720"/>
        <w:jc w:val="center"/>
        <w:rPr>
          <w:rFonts w:ascii="Calibri" w:eastAsia="Calibri" w:hAnsi="Calibri" w:cs="Calibri"/>
          <w:b/>
          <w:sz w:val="68"/>
          <w:szCs w:val="68"/>
          <w:lang w:bidi="lv-LV"/>
        </w:rPr>
      </w:pPr>
      <w:r w:rsidRPr="0029755E">
        <w:rPr>
          <w:rFonts w:ascii="Calibri" w:eastAsia="Calibri" w:hAnsi="Calibri" w:cs="Calibri"/>
          <w:b/>
          <w:sz w:val="68"/>
          <w:szCs w:val="68"/>
          <w:lang w:bidi="lv-LV"/>
        </w:rPr>
        <w:t>IEKĻAUJOŠĀS PIRMSSKOLAS IZGLĪTĪBAS VIDES PAŠREFLEKSIJAS RĪKS</w:t>
      </w:r>
    </w:p>
    <w:p w14:paraId="4109BD5D" w14:textId="2DB27EB0" w:rsidR="00570A83" w:rsidRPr="0029755E" w:rsidRDefault="00570A83" w:rsidP="00594E21">
      <w:pPr>
        <w:spacing w:before="480" w:after="480"/>
        <w:jc w:val="center"/>
        <w:rPr>
          <w:rFonts w:ascii="Calibri" w:hAnsi="Calibri"/>
          <w:b/>
          <w:sz w:val="68"/>
          <w:szCs w:val="68"/>
        </w:rPr>
      </w:pPr>
      <w:r w:rsidRPr="007A1A14">
        <w:rPr>
          <w:rFonts w:ascii="Calibri" w:hAnsi="Calibri"/>
          <w:b/>
          <w:noProof/>
          <w:sz w:val="44"/>
          <w:szCs w:val="44"/>
          <w:lang w:val="da-DK" w:eastAsia="da-DK"/>
        </w:rPr>
        <w:drawing>
          <wp:inline distT="0" distB="0" distL="0" distR="0" wp14:anchorId="33B300FA" wp14:editId="0793AE12">
            <wp:extent cx="3704400" cy="2440800"/>
            <wp:effectExtent l="0" t="0" r="4445" b="0"/>
            <wp:docPr id="2" name="Picture 2" descr="Iekļaujoša pirmsskolas izglītī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29755E" w:rsidRDefault="00BF13BA" w:rsidP="00594E21">
      <w:pPr>
        <w:pStyle w:val="Agency-caption"/>
        <w:spacing w:before="3240" w:after="120"/>
        <w:jc w:val="center"/>
        <w:rPr>
          <w:sz w:val="28"/>
          <w:szCs w:val="28"/>
          <w:u w:val="single"/>
        </w:rPr>
      </w:pPr>
      <w:r w:rsidRPr="0029755E">
        <w:rPr>
          <w:sz w:val="28"/>
          <w:szCs w:val="28"/>
          <w:lang w:bidi="lv-LV"/>
        </w:rPr>
        <w:t>Eiropas Speciālās un iekļaujošās izglītības aģentūra</w:t>
      </w:r>
    </w:p>
    <w:p w14:paraId="74CA6CF3" w14:textId="77777777" w:rsidR="00A4520C" w:rsidRPr="0029755E" w:rsidRDefault="009E6E4D">
      <w:pPr>
        <w:rPr>
          <w:rFonts w:ascii="Calibri" w:hAnsi="Calibri"/>
        </w:rPr>
      </w:pPr>
      <w:r w:rsidRPr="0029755E">
        <w:rPr>
          <w:rFonts w:ascii="Calibri" w:eastAsia="Calibri" w:hAnsi="Calibri" w:cs="Calibri"/>
          <w:lang w:bidi="lv-LV"/>
        </w:rPr>
        <w:br w:type="page"/>
      </w:r>
    </w:p>
    <w:p w14:paraId="229429BA" w14:textId="3ADB8CCC" w:rsidR="006518DB" w:rsidRPr="0029755E" w:rsidRDefault="007D2811" w:rsidP="00474740">
      <w:pPr>
        <w:spacing w:before="480" w:after="240"/>
        <w:rPr>
          <w:rFonts w:asciiTheme="majorHAnsi" w:hAnsiTheme="majorHAnsi"/>
        </w:rPr>
      </w:pPr>
      <w:r w:rsidRPr="0029755E">
        <w:rPr>
          <w:rFonts w:asciiTheme="majorHAnsi" w:hAnsiTheme="majorHAnsi"/>
          <w:lang w:bidi="lv-LV"/>
        </w:rPr>
        <w:lastRenderedPageBreak/>
        <w:t>Eiropas Speciālās un iekļaujošās izglītības aģentūra (Aģentūra) ir neatkarīga pašpārvaldes organizācija. Aģentūru līdzfinansē tās dalībvalstu izglītības ministrijas un Eiropas Komisija, un to atbalsta Eiropas Parlaments.</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29755E" w14:paraId="3FF0418E" w14:textId="77777777" w:rsidTr="00F243E9">
        <w:trPr>
          <w:trHeight w:val="1214"/>
          <w:tblHeader/>
        </w:trPr>
        <w:tc>
          <w:tcPr>
            <w:tcW w:w="2748" w:type="dxa"/>
            <w:vAlign w:val="center"/>
          </w:tcPr>
          <w:p w14:paraId="658DC101" w14:textId="77777777" w:rsidR="007D2811" w:rsidRPr="0029755E" w:rsidRDefault="007D2811" w:rsidP="0022387E">
            <w:pPr>
              <w:rPr>
                <w:rFonts w:asciiTheme="majorHAnsi" w:hAnsiTheme="majorHAnsi" w:cs="Arial"/>
              </w:rPr>
            </w:pPr>
            <w:r w:rsidRPr="0029755E">
              <w:rPr>
                <w:rFonts w:asciiTheme="majorHAnsi" w:hAnsiTheme="majorHAnsi"/>
                <w:noProof/>
                <w:lang w:val="da-DK" w:eastAsia="da-DK"/>
              </w:rPr>
              <w:drawing>
                <wp:inline distT="0" distB="0" distL="0" distR="0" wp14:anchorId="7F0FB14F" wp14:editId="524D3326">
                  <wp:extent cx="1577349" cy="450544"/>
                  <wp:effectExtent l="0" t="0" r="0" b="6985"/>
                  <wp:docPr id="4" name="Picture 4" descr="Līdzfinansē Eiropas Savienības program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29755E" w:rsidRDefault="007D2811" w:rsidP="00B115AF">
            <w:pPr>
              <w:pStyle w:val="Agency-body-text"/>
              <w:rPr>
                <w:rFonts w:asciiTheme="majorHAnsi" w:hAnsiTheme="majorHAnsi" w:cs="Arial"/>
                <w:sz w:val="20"/>
              </w:rPr>
            </w:pPr>
            <w:r w:rsidRPr="0029755E">
              <w:rPr>
                <w:rFonts w:asciiTheme="majorHAnsi" w:hAnsiTheme="majorHAnsi"/>
                <w:sz w:val="20"/>
                <w:lang w:bidi="lv-LV"/>
              </w:rPr>
              <w:t>Eiropas Komisijas atbalsts šīs publikācijas tapšanai nav uzskatāms par tāda satura apstiprinājumu, kas atspoguļo vienīgi autora uzskatus, un Komisijai nevar uzlikt atbildību par tajā ietvertās informācijas jebkuru iespējamo izlietojumu.</w:t>
            </w:r>
          </w:p>
        </w:tc>
      </w:tr>
    </w:tbl>
    <w:p w14:paraId="2366BEBE" w14:textId="77777777" w:rsidR="007D2811" w:rsidRPr="0029755E" w:rsidRDefault="007D2811" w:rsidP="00594E21">
      <w:pPr>
        <w:pStyle w:val="Agency-body-text"/>
        <w:spacing w:before="360" w:after="360"/>
      </w:pPr>
      <w:r w:rsidRPr="0029755E">
        <w:rPr>
          <w:lang w:bidi="lv-LV"/>
        </w:rPr>
        <w:t>Jebkuras privātpersonas šajā dokumentā izteiktie uzskati ne vienmēr atspoguļo Aģentūras, tās dalībvalstu vai Komisijas oficiālos viedokļus.</w:t>
      </w:r>
    </w:p>
    <w:p w14:paraId="77DF5A13" w14:textId="7991D6A5" w:rsidR="001C7854" w:rsidRPr="0029755E" w:rsidRDefault="007D2811" w:rsidP="00594E21">
      <w:pPr>
        <w:pStyle w:val="Agency-body-text"/>
        <w:spacing w:before="360" w:after="360"/>
      </w:pPr>
      <w:r w:rsidRPr="0029755E">
        <w:rPr>
          <w:lang w:bidi="lv-LV"/>
        </w:rPr>
        <w:t>Redaktori: Eva Bjorka Okisone (Eva Björck-Åkesson), Marija Kairiazopolo (Mary Kyriazopoulou), Kliments Hinē (Climent Giné) un Pols Bartolo (Paul Bartolo).</w:t>
      </w:r>
    </w:p>
    <w:p w14:paraId="0FDEA501" w14:textId="1105DCCC" w:rsidR="00D14173" w:rsidRPr="0029755E" w:rsidRDefault="0031755A" w:rsidP="00594E21">
      <w:pPr>
        <w:pStyle w:val="Agency-body-text"/>
        <w:spacing w:before="360" w:after="360"/>
      </w:pPr>
      <w:r w:rsidRPr="0029755E">
        <w:rPr>
          <w:lang w:bidi="lv-LV"/>
        </w:rPr>
        <w:t xml:space="preserve">Izraksti no šī dokumenta ir atļauti, ietverot tajos nepārprotamu atsauci uz avotu. Plašāku informāciju par autortiesību jautājumiem skatiet tālāk norādītajā Radošās kopienas licencē. Atsauce uz šo dokumentu ir noformējama šādi: Eiropas Speciālās un iekļaujošās izglītības aģentūra, 2017. </w:t>
      </w:r>
      <w:r w:rsidR="00466665" w:rsidRPr="0029755E">
        <w:rPr>
          <w:i/>
          <w:color w:val="auto"/>
          <w:lang w:bidi="lv-LV"/>
        </w:rPr>
        <w:t>Iekļaujošās pirmsskolas izglītības vides pašrefleksijas rīks</w:t>
      </w:r>
      <w:r w:rsidR="00057187" w:rsidRPr="0029755E">
        <w:rPr>
          <w:color w:val="auto"/>
          <w:lang w:bidi="lv-LV"/>
        </w:rPr>
        <w:t>. (E. Björc</w:t>
      </w:r>
      <w:r w:rsidR="007D7E96">
        <w:rPr>
          <w:color w:val="auto"/>
          <w:lang w:bidi="lv-LV"/>
        </w:rPr>
        <w:t>k-Åkesson, M. Kyriazopoulou, C. </w:t>
      </w:r>
      <w:r w:rsidR="00057187" w:rsidRPr="0029755E">
        <w:rPr>
          <w:color w:val="auto"/>
          <w:lang w:bidi="lv-LV"/>
        </w:rPr>
        <w:t>Giné un P. Bartolo, red.). Odense, Dānija</w:t>
      </w:r>
    </w:p>
    <w:p w14:paraId="47C6DD47" w14:textId="77F18567" w:rsidR="00C62A23" w:rsidRPr="0029755E" w:rsidRDefault="00C62A23" w:rsidP="00594E21">
      <w:pPr>
        <w:pStyle w:val="Agency-body-text"/>
        <w:spacing w:before="360" w:after="360"/>
      </w:pPr>
      <w:r w:rsidRPr="0029755E">
        <w:rPr>
          <w:lang w:bidi="lv-LV"/>
        </w:rPr>
        <w:t xml:space="preserve">Lai nodrošinātu plašāku pieejamību, šis dokuments elektroniskā formātā ir pieejams Aģentūras tīmekļa vietnē: </w:t>
      </w:r>
      <w:hyperlink r:id="rId10" w:history="1">
        <w:r w:rsidRPr="0029755E">
          <w:rPr>
            <w:lang w:bidi="lv-LV"/>
          </w:rPr>
          <w:t>www.european-agency.org</w:t>
        </w:r>
      </w:hyperlink>
    </w:p>
    <w:p w14:paraId="788D055D" w14:textId="3A004F35" w:rsidR="007415B8" w:rsidRPr="0029755E" w:rsidRDefault="007415B8" w:rsidP="00594E21">
      <w:pPr>
        <w:pStyle w:val="Agency-body-text"/>
        <w:spacing w:before="360" w:after="360"/>
        <w:rPr>
          <w:color w:val="000000"/>
        </w:rPr>
      </w:pPr>
      <w:r w:rsidRPr="0029755E">
        <w:rPr>
          <w:color w:val="000000"/>
          <w:lang w:bidi="lv-LV"/>
        </w:rPr>
        <w:t>Šis ir oriģinālā angļu valodas teksta tulkojums. Ja radušās šaubas par tulkojumā esošās informācijas precizitāti, lūdzu, skatiet oriģināltekstu angļu valodā.</w:t>
      </w:r>
    </w:p>
    <w:p w14:paraId="4271B126" w14:textId="180FACF6" w:rsidR="00183911" w:rsidRPr="0029755E" w:rsidRDefault="00183911" w:rsidP="0032202B">
      <w:pPr>
        <w:spacing w:before="360" w:after="360"/>
        <w:jc w:val="center"/>
        <w:rPr>
          <w:rFonts w:asciiTheme="majorHAnsi" w:hAnsiTheme="majorHAnsi" w:cs="Arial"/>
        </w:rPr>
      </w:pPr>
      <w:r w:rsidRPr="0029755E">
        <w:rPr>
          <w:rFonts w:asciiTheme="majorHAnsi" w:hAnsiTheme="majorHAnsi" w:cs="Arial"/>
          <w:lang w:bidi="lv-LV"/>
        </w:rPr>
        <w:t xml:space="preserve">ISBN: </w:t>
      </w:r>
      <w:r w:rsidR="003B243C" w:rsidRPr="003B243C">
        <w:rPr>
          <w:rFonts w:asciiTheme="majorHAnsi" w:hAnsiTheme="majorHAnsi" w:cs="Arial"/>
          <w:lang w:bidi="lv-LV"/>
        </w:rPr>
        <w:t>978-87-7110-652-7</w:t>
      </w:r>
      <w:r w:rsidRPr="0029755E">
        <w:rPr>
          <w:rFonts w:asciiTheme="majorHAnsi" w:hAnsiTheme="majorHAnsi" w:cs="Arial"/>
          <w:lang w:bidi="lv-LV"/>
        </w:rPr>
        <w:t xml:space="preserve"> (elektronisks)</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29755E" w14:paraId="41DB60C2" w14:textId="77777777" w:rsidTr="00680606">
        <w:trPr>
          <w:trHeight w:val="1214"/>
          <w:tblHeader/>
        </w:trPr>
        <w:tc>
          <w:tcPr>
            <w:tcW w:w="2748" w:type="dxa"/>
            <w:vAlign w:val="center"/>
          </w:tcPr>
          <w:p w14:paraId="4B3B179F" w14:textId="76BA4CDC" w:rsidR="00721F6B" w:rsidRPr="0029755E" w:rsidRDefault="00721F6B" w:rsidP="00680606">
            <w:pPr>
              <w:rPr>
                <w:rFonts w:asciiTheme="majorHAnsi" w:hAnsiTheme="majorHAnsi" w:cs="Arial"/>
              </w:rPr>
            </w:pPr>
            <w:r w:rsidRPr="0029755E">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254293A6" w:rsidR="00721F6B" w:rsidRPr="0029755E" w:rsidRDefault="00A8782E" w:rsidP="00680606">
            <w:pPr>
              <w:pStyle w:val="Agency-body-text"/>
              <w:rPr>
                <w:rFonts w:asciiTheme="majorHAnsi" w:hAnsiTheme="majorHAnsi" w:cs="Arial"/>
                <w:sz w:val="20"/>
              </w:rPr>
            </w:pPr>
            <w:r w:rsidRPr="0029755E">
              <w:rPr>
                <w:sz w:val="20"/>
                <w:lang w:bidi="lv-LV"/>
              </w:rPr>
              <w:t xml:space="preserve">Šis darbs ir licencēts saskaņā ar starptautisko licenci </w:t>
            </w:r>
            <w:r w:rsidRPr="0029755E">
              <w:rPr>
                <w:i/>
                <w:sz w:val="20"/>
                <w:lang w:bidi="lv-LV"/>
              </w:rPr>
              <w:t>Creative Commons Attribution-NonCommercial-ShareAlike 4.0.</w:t>
            </w:r>
            <w:r w:rsidRPr="0029755E">
              <w:rPr>
                <w:sz w:val="20"/>
                <w:lang w:bidi="lv-LV"/>
              </w:rPr>
              <w:t xml:space="preserve"> Lai apskatītu šo licenci, apmeklējiet http://creativecommons.org/licenses/by-nc-sa/4.0/</w:t>
            </w:r>
          </w:p>
        </w:tc>
      </w:tr>
    </w:tbl>
    <w:p w14:paraId="63E5ACDD" w14:textId="72C0D7C7" w:rsidR="000D634D" w:rsidRPr="0029755E" w:rsidRDefault="007D2811" w:rsidP="0032202B">
      <w:pPr>
        <w:spacing w:before="240" w:after="120"/>
        <w:jc w:val="center"/>
        <w:rPr>
          <w:rFonts w:asciiTheme="majorHAnsi" w:hAnsiTheme="majorHAnsi" w:cs="Arial"/>
          <w:b/>
        </w:rPr>
      </w:pPr>
      <w:r w:rsidRPr="0029755E">
        <w:rPr>
          <w:rFonts w:asciiTheme="majorHAnsi" w:hAnsiTheme="majorHAnsi" w:cs="Arial"/>
          <w:color w:val="000000"/>
          <w:lang w:bidi="lv-LV"/>
        </w:rPr>
        <w:t>© </w:t>
      </w:r>
      <w:r w:rsidRPr="0029755E">
        <w:rPr>
          <w:rFonts w:asciiTheme="majorHAnsi" w:hAnsiTheme="majorHAnsi" w:cs="Arial"/>
          <w:b/>
          <w:lang w:bidi="lv-LV"/>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29755E" w14:paraId="6635D0D0" w14:textId="77777777" w:rsidTr="00310CDE">
        <w:trPr>
          <w:trHeight w:val="1832"/>
          <w:tblHeader/>
          <w:jc w:val="center"/>
        </w:trPr>
        <w:tc>
          <w:tcPr>
            <w:tcW w:w="4491" w:type="dxa"/>
          </w:tcPr>
          <w:p w14:paraId="24A7653F" w14:textId="77777777" w:rsidR="00906159" w:rsidRPr="0029755E" w:rsidRDefault="00906159" w:rsidP="0032202B">
            <w:pPr>
              <w:keepNext/>
              <w:keepLines/>
              <w:tabs>
                <w:tab w:val="center" w:pos="4320"/>
                <w:tab w:val="right" w:pos="8640"/>
              </w:tabs>
              <w:spacing w:before="120" w:after="60"/>
              <w:jc w:val="center"/>
              <w:outlineLvl w:val="3"/>
              <w:rPr>
                <w:rFonts w:asciiTheme="majorHAnsi" w:hAnsiTheme="majorHAnsi" w:cs="Arial"/>
              </w:rPr>
            </w:pPr>
            <w:r w:rsidRPr="0029755E">
              <w:rPr>
                <w:rFonts w:asciiTheme="majorHAnsi" w:hAnsiTheme="majorHAnsi" w:cs="Arial"/>
                <w:lang w:bidi="lv-LV"/>
              </w:rPr>
              <w:t>Sekretariāts</w:t>
            </w:r>
          </w:p>
          <w:p w14:paraId="44E3F549"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lv-LV"/>
              </w:rPr>
              <w:t>Østre Stationsvej 33</w:t>
            </w:r>
          </w:p>
          <w:p w14:paraId="7845C25D"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lv-LV"/>
              </w:rPr>
              <w:t>DK-5000 Odense C Denmark</w:t>
            </w:r>
          </w:p>
          <w:p w14:paraId="273E699D"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lv-LV"/>
              </w:rPr>
              <w:t>Tālr.: +45 64 41 00 20</w:t>
            </w:r>
          </w:p>
          <w:p w14:paraId="263FE39C" w14:textId="20668161" w:rsidR="00906159" w:rsidRPr="0029755E" w:rsidRDefault="003C4C48" w:rsidP="00C8066F">
            <w:pPr>
              <w:tabs>
                <w:tab w:val="center" w:pos="2171"/>
                <w:tab w:val="right" w:pos="4342"/>
              </w:tabs>
              <w:jc w:val="center"/>
              <w:rPr>
                <w:rFonts w:asciiTheme="majorHAnsi" w:hAnsiTheme="majorHAnsi" w:cs="Arial"/>
              </w:rPr>
            </w:pPr>
            <w:hyperlink r:id="rId12" w:history="1">
              <w:r w:rsidR="00906159" w:rsidRPr="0029755E">
                <w:rPr>
                  <w:rFonts w:asciiTheme="majorHAnsi" w:hAnsiTheme="majorHAnsi" w:cs="Arial"/>
                  <w:lang w:bidi="lv-LV"/>
                </w:rPr>
                <w:t>secretariat@european-agency.org</w:t>
              </w:r>
            </w:hyperlink>
          </w:p>
        </w:tc>
        <w:tc>
          <w:tcPr>
            <w:tcW w:w="4346" w:type="dxa"/>
          </w:tcPr>
          <w:p w14:paraId="047C4382" w14:textId="77777777" w:rsidR="00906159" w:rsidRPr="0029755E" w:rsidRDefault="00906159" w:rsidP="0032202B">
            <w:pPr>
              <w:keepNext/>
              <w:keepLines/>
              <w:tabs>
                <w:tab w:val="center" w:pos="4320"/>
                <w:tab w:val="right" w:pos="8640"/>
              </w:tabs>
              <w:spacing w:before="120" w:after="60"/>
              <w:jc w:val="center"/>
              <w:outlineLvl w:val="3"/>
              <w:rPr>
                <w:rFonts w:asciiTheme="majorHAnsi" w:hAnsiTheme="majorHAnsi" w:cs="Arial"/>
              </w:rPr>
            </w:pPr>
            <w:r w:rsidRPr="0029755E">
              <w:rPr>
                <w:rFonts w:asciiTheme="majorHAnsi" w:hAnsiTheme="majorHAnsi" w:cs="Arial"/>
                <w:lang w:bidi="lv-LV"/>
              </w:rPr>
              <w:t>Birojs Briselē</w:t>
            </w:r>
          </w:p>
          <w:p w14:paraId="2E36779E"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lv-LV"/>
              </w:rPr>
              <w:t>Rue Montoyer, 21</w:t>
            </w:r>
          </w:p>
          <w:p w14:paraId="7A97B45F"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lv-LV"/>
              </w:rPr>
              <w:t>BE-1000 Brussels Belgium</w:t>
            </w:r>
          </w:p>
          <w:p w14:paraId="28EFA7C2"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lv-LV"/>
              </w:rPr>
              <w:t>Tālr.: +32 2 213 62 80</w:t>
            </w:r>
          </w:p>
          <w:p w14:paraId="7C0BA7EB" w14:textId="0D039213" w:rsidR="00906159" w:rsidRPr="0029755E" w:rsidRDefault="003C4C48" w:rsidP="00C8066F">
            <w:pPr>
              <w:jc w:val="center"/>
              <w:rPr>
                <w:rFonts w:asciiTheme="majorHAnsi" w:hAnsiTheme="majorHAnsi" w:cs="Arial"/>
              </w:rPr>
            </w:pPr>
            <w:hyperlink r:id="rId13" w:history="1">
              <w:r w:rsidR="00906159" w:rsidRPr="0029755E">
                <w:rPr>
                  <w:rFonts w:asciiTheme="majorHAnsi" w:hAnsiTheme="majorHAnsi" w:cs="Arial"/>
                  <w:lang w:bidi="lv-LV"/>
                </w:rPr>
                <w:t>brussels.office@european-agency.org</w:t>
              </w:r>
            </w:hyperlink>
          </w:p>
        </w:tc>
      </w:tr>
    </w:tbl>
    <w:p w14:paraId="1C4B2DEB" w14:textId="6B782B25" w:rsidR="003E4CB4" w:rsidRPr="00DF3F5C" w:rsidRDefault="00F8746C" w:rsidP="0032202B">
      <w:pPr>
        <w:spacing w:before="360" w:after="120"/>
        <w:jc w:val="center"/>
        <w:rPr>
          <w:rFonts w:asciiTheme="majorHAnsi" w:hAnsiTheme="majorHAnsi" w:cs="Arial"/>
          <w:b/>
          <w:lang w:val="en-GB"/>
        </w:rPr>
      </w:pPr>
      <w:r w:rsidRPr="00DF3F5C">
        <w:rPr>
          <w:rFonts w:asciiTheme="majorHAnsi" w:hAnsiTheme="majorHAnsi" w:cs="Arial"/>
          <w:b/>
          <w:lang w:val="en-GB"/>
        </w:rPr>
        <w:t>www.european-agency.org</w:t>
      </w:r>
      <w:r w:rsidR="003E4CB4" w:rsidRPr="00DF3F5C">
        <w:rPr>
          <w:rFonts w:asciiTheme="majorHAnsi" w:hAnsiTheme="majorHAnsi" w:cs="Arial"/>
          <w:b/>
          <w:lang w:val="en-GB"/>
        </w:rPr>
        <w:br w:type="page"/>
      </w:r>
    </w:p>
    <w:p w14:paraId="4AF532F5" w14:textId="6C79EB77" w:rsidR="00DB7AB3" w:rsidRPr="0029755E" w:rsidRDefault="00DB7AB3" w:rsidP="00DB7AB3">
      <w:pPr>
        <w:pStyle w:val="Agency-body-text"/>
        <w:pBdr>
          <w:bottom w:val="single" w:sz="4" w:space="1" w:color="auto"/>
        </w:pBdr>
        <w:spacing w:before="400" w:after="400"/>
        <w:rPr>
          <w:b/>
          <w:caps/>
          <w:sz w:val="40"/>
          <w:szCs w:val="40"/>
        </w:rPr>
      </w:pPr>
      <w:r w:rsidRPr="0029755E">
        <w:rPr>
          <w:b/>
          <w:sz w:val="40"/>
          <w:szCs w:val="40"/>
          <w:lang w:bidi="lv-LV"/>
        </w:rPr>
        <w:lastRenderedPageBreak/>
        <w:t>SATURS</w:t>
      </w:r>
    </w:p>
    <w:p w14:paraId="54744D5D" w14:textId="77777777" w:rsidR="0056777C"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29755E">
        <w:rPr>
          <w:b w:val="0"/>
          <w:i/>
          <w:caps w:val="0"/>
          <w:szCs w:val="20"/>
          <w:lang w:bidi="lv-LV"/>
        </w:rPr>
        <w:fldChar w:fldCharType="begin"/>
      </w:r>
      <w:r w:rsidRPr="0029755E">
        <w:rPr>
          <w:b w:val="0"/>
          <w:i/>
          <w:caps w:val="0"/>
          <w:szCs w:val="20"/>
          <w:lang w:bidi="lv-LV"/>
        </w:rPr>
        <w:instrText xml:space="preserve"> TOC \o "1-3" </w:instrText>
      </w:r>
      <w:r w:rsidRPr="0029755E">
        <w:rPr>
          <w:b w:val="0"/>
          <w:i/>
          <w:caps w:val="0"/>
          <w:szCs w:val="20"/>
          <w:lang w:bidi="lv-LV"/>
        </w:rPr>
        <w:fldChar w:fldCharType="separate"/>
      </w:r>
      <w:r w:rsidR="0056777C">
        <w:rPr>
          <w:noProof/>
          <w:lang w:bidi="lv-LV"/>
        </w:rPr>
        <w:t>Ievads</w:t>
      </w:r>
      <w:r w:rsidR="0056777C">
        <w:rPr>
          <w:noProof/>
        </w:rPr>
        <w:tab/>
      </w:r>
      <w:r w:rsidR="0056777C">
        <w:rPr>
          <w:noProof/>
        </w:rPr>
        <w:fldChar w:fldCharType="begin"/>
      </w:r>
      <w:r w:rsidR="0056777C">
        <w:rPr>
          <w:noProof/>
        </w:rPr>
        <w:instrText xml:space="preserve"> PAGEREF _Toc500157845 \h </w:instrText>
      </w:r>
      <w:r w:rsidR="0056777C">
        <w:rPr>
          <w:noProof/>
        </w:rPr>
      </w:r>
      <w:r w:rsidR="0056777C">
        <w:rPr>
          <w:noProof/>
        </w:rPr>
        <w:fldChar w:fldCharType="separate"/>
      </w:r>
      <w:r w:rsidR="0056777C">
        <w:rPr>
          <w:noProof/>
        </w:rPr>
        <w:t>5</w:t>
      </w:r>
      <w:r w:rsidR="0056777C">
        <w:rPr>
          <w:noProof/>
        </w:rPr>
        <w:fldChar w:fldCharType="end"/>
      </w:r>
    </w:p>
    <w:p w14:paraId="0CC8C267" w14:textId="77777777" w:rsidR="0056777C" w:rsidRDefault="0056777C">
      <w:pPr>
        <w:pStyle w:val="TOC1"/>
        <w:tabs>
          <w:tab w:val="right" w:leader="underscore" w:pos="8827"/>
        </w:tabs>
        <w:rPr>
          <w:rFonts w:asciiTheme="minorHAnsi" w:eastAsiaTheme="minorEastAsia" w:hAnsiTheme="minorHAnsi" w:cstheme="minorBidi"/>
          <w:b w:val="0"/>
          <w:caps w:val="0"/>
          <w:noProof/>
          <w:lang w:val="en-GB" w:eastAsia="en-GB"/>
        </w:rPr>
      </w:pPr>
      <w:r>
        <w:rPr>
          <w:noProof/>
          <w:lang w:bidi="lv-LV"/>
        </w:rPr>
        <w:t>Iekļaušanās, līdzdalība un iesaistīšanās</w:t>
      </w:r>
      <w:r>
        <w:rPr>
          <w:noProof/>
        </w:rPr>
        <w:tab/>
      </w:r>
      <w:r>
        <w:rPr>
          <w:noProof/>
        </w:rPr>
        <w:fldChar w:fldCharType="begin"/>
      </w:r>
      <w:r>
        <w:rPr>
          <w:noProof/>
        </w:rPr>
        <w:instrText xml:space="preserve"> PAGEREF _Toc500157846 \h </w:instrText>
      </w:r>
      <w:r>
        <w:rPr>
          <w:noProof/>
        </w:rPr>
      </w:r>
      <w:r>
        <w:rPr>
          <w:noProof/>
        </w:rPr>
        <w:fldChar w:fldCharType="separate"/>
      </w:r>
      <w:r>
        <w:rPr>
          <w:noProof/>
        </w:rPr>
        <w:t>6</w:t>
      </w:r>
      <w:r>
        <w:rPr>
          <w:noProof/>
        </w:rPr>
        <w:fldChar w:fldCharType="end"/>
      </w:r>
    </w:p>
    <w:p w14:paraId="0CD6A630" w14:textId="77777777" w:rsidR="0056777C" w:rsidRDefault="0056777C">
      <w:pPr>
        <w:pStyle w:val="TOC1"/>
        <w:tabs>
          <w:tab w:val="right" w:leader="underscore" w:pos="8827"/>
        </w:tabs>
        <w:rPr>
          <w:rFonts w:asciiTheme="minorHAnsi" w:eastAsiaTheme="minorEastAsia" w:hAnsiTheme="minorHAnsi" w:cstheme="minorBidi"/>
          <w:b w:val="0"/>
          <w:caps w:val="0"/>
          <w:noProof/>
          <w:lang w:val="en-GB" w:eastAsia="en-GB"/>
        </w:rPr>
      </w:pPr>
      <w:r>
        <w:rPr>
          <w:noProof/>
          <w:lang w:bidi="lv-LV"/>
        </w:rPr>
        <w:t>Pašrefleksijas rīka izstrāde</w:t>
      </w:r>
      <w:r>
        <w:rPr>
          <w:noProof/>
        </w:rPr>
        <w:tab/>
      </w:r>
      <w:r>
        <w:rPr>
          <w:noProof/>
        </w:rPr>
        <w:fldChar w:fldCharType="begin"/>
      </w:r>
      <w:r>
        <w:rPr>
          <w:noProof/>
        </w:rPr>
        <w:instrText xml:space="preserve"> PAGEREF _Toc500157847 \h </w:instrText>
      </w:r>
      <w:r>
        <w:rPr>
          <w:noProof/>
        </w:rPr>
      </w:r>
      <w:r>
        <w:rPr>
          <w:noProof/>
        </w:rPr>
        <w:fldChar w:fldCharType="separate"/>
      </w:r>
      <w:r>
        <w:rPr>
          <w:noProof/>
        </w:rPr>
        <w:t>7</w:t>
      </w:r>
      <w:r>
        <w:rPr>
          <w:noProof/>
        </w:rPr>
        <w:fldChar w:fldCharType="end"/>
      </w:r>
    </w:p>
    <w:p w14:paraId="21B23ED4" w14:textId="77777777" w:rsidR="0056777C" w:rsidRDefault="0056777C">
      <w:pPr>
        <w:pStyle w:val="TOC1"/>
        <w:tabs>
          <w:tab w:val="right" w:leader="underscore" w:pos="8827"/>
        </w:tabs>
        <w:rPr>
          <w:rFonts w:asciiTheme="minorHAnsi" w:eastAsiaTheme="minorEastAsia" w:hAnsiTheme="minorHAnsi" w:cstheme="minorBidi"/>
          <w:b w:val="0"/>
          <w:caps w:val="0"/>
          <w:noProof/>
          <w:lang w:val="en-GB" w:eastAsia="en-GB"/>
        </w:rPr>
      </w:pPr>
      <w:r>
        <w:rPr>
          <w:noProof/>
          <w:lang w:bidi="lv-LV"/>
        </w:rPr>
        <w:t>Kā izmantot pašrefleksijas jautājumus</w:t>
      </w:r>
      <w:r>
        <w:rPr>
          <w:noProof/>
        </w:rPr>
        <w:tab/>
      </w:r>
      <w:r>
        <w:rPr>
          <w:noProof/>
        </w:rPr>
        <w:fldChar w:fldCharType="begin"/>
      </w:r>
      <w:r>
        <w:rPr>
          <w:noProof/>
        </w:rPr>
        <w:instrText xml:space="preserve"> PAGEREF _Toc500157848 \h </w:instrText>
      </w:r>
      <w:r>
        <w:rPr>
          <w:noProof/>
        </w:rPr>
      </w:r>
      <w:r>
        <w:rPr>
          <w:noProof/>
        </w:rPr>
        <w:fldChar w:fldCharType="separate"/>
      </w:r>
      <w:r>
        <w:rPr>
          <w:noProof/>
        </w:rPr>
        <w:t>9</w:t>
      </w:r>
      <w:r>
        <w:rPr>
          <w:noProof/>
        </w:rPr>
        <w:fldChar w:fldCharType="end"/>
      </w:r>
    </w:p>
    <w:p w14:paraId="4E21181E" w14:textId="77777777" w:rsidR="0056777C" w:rsidRDefault="0056777C">
      <w:pPr>
        <w:pStyle w:val="TOC1"/>
        <w:tabs>
          <w:tab w:val="right" w:leader="underscore" w:pos="8827"/>
        </w:tabs>
        <w:rPr>
          <w:rFonts w:asciiTheme="minorHAnsi" w:eastAsiaTheme="minorEastAsia" w:hAnsiTheme="minorHAnsi" w:cstheme="minorBidi"/>
          <w:b w:val="0"/>
          <w:caps w:val="0"/>
          <w:noProof/>
          <w:lang w:val="en-GB" w:eastAsia="en-GB"/>
        </w:rPr>
      </w:pPr>
      <w:r>
        <w:rPr>
          <w:noProof/>
          <w:lang w:bidi="lv-LV"/>
        </w:rPr>
        <w:t>Iekļaujošās pirmsskolas izglītības vides pašrefleksija</w:t>
      </w:r>
      <w:r>
        <w:rPr>
          <w:noProof/>
        </w:rPr>
        <w:tab/>
      </w:r>
      <w:r>
        <w:rPr>
          <w:noProof/>
        </w:rPr>
        <w:fldChar w:fldCharType="begin"/>
      </w:r>
      <w:r>
        <w:rPr>
          <w:noProof/>
        </w:rPr>
        <w:instrText xml:space="preserve"> PAGEREF _Toc500157849 \h </w:instrText>
      </w:r>
      <w:r>
        <w:rPr>
          <w:noProof/>
        </w:rPr>
      </w:r>
      <w:r>
        <w:rPr>
          <w:noProof/>
        </w:rPr>
        <w:fldChar w:fldCharType="separate"/>
      </w:r>
      <w:r>
        <w:rPr>
          <w:noProof/>
        </w:rPr>
        <w:t>10</w:t>
      </w:r>
      <w:r>
        <w:rPr>
          <w:noProof/>
        </w:rPr>
        <w:fldChar w:fldCharType="end"/>
      </w:r>
    </w:p>
    <w:p w14:paraId="66A70D37"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lv-LV"/>
        </w:rPr>
        <w:t>Kopumā viesmīlīga atmosfēra</w:t>
      </w:r>
      <w:r>
        <w:rPr>
          <w:noProof/>
        </w:rPr>
        <w:tab/>
      </w:r>
      <w:r>
        <w:rPr>
          <w:noProof/>
        </w:rPr>
        <w:fldChar w:fldCharType="begin"/>
      </w:r>
      <w:r>
        <w:rPr>
          <w:noProof/>
        </w:rPr>
        <w:instrText xml:space="preserve"> PAGEREF _Toc500157850 \h </w:instrText>
      </w:r>
      <w:r>
        <w:rPr>
          <w:noProof/>
        </w:rPr>
      </w:r>
      <w:r>
        <w:rPr>
          <w:noProof/>
        </w:rPr>
        <w:fldChar w:fldCharType="separate"/>
      </w:r>
      <w:r>
        <w:rPr>
          <w:noProof/>
        </w:rPr>
        <w:t>11</w:t>
      </w:r>
      <w:r>
        <w:rPr>
          <w:noProof/>
        </w:rPr>
        <w:fldChar w:fldCharType="end"/>
      </w:r>
    </w:p>
    <w:p w14:paraId="31B2DA69"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lv-LV"/>
        </w:rPr>
        <w:t>Iekļaujoša sociālā vide</w:t>
      </w:r>
      <w:r>
        <w:rPr>
          <w:noProof/>
        </w:rPr>
        <w:tab/>
      </w:r>
      <w:r>
        <w:rPr>
          <w:noProof/>
        </w:rPr>
        <w:fldChar w:fldCharType="begin"/>
      </w:r>
      <w:r>
        <w:rPr>
          <w:noProof/>
        </w:rPr>
        <w:instrText xml:space="preserve"> PAGEREF _Toc500157851 \h </w:instrText>
      </w:r>
      <w:r>
        <w:rPr>
          <w:noProof/>
        </w:rPr>
      </w:r>
      <w:r>
        <w:rPr>
          <w:noProof/>
        </w:rPr>
        <w:fldChar w:fldCharType="separate"/>
      </w:r>
      <w:r>
        <w:rPr>
          <w:noProof/>
        </w:rPr>
        <w:t>13</w:t>
      </w:r>
      <w:r>
        <w:rPr>
          <w:noProof/>
        </w:rPr>
        <w:fldChar w:fldCharType="end"/>
      </w:r>
    </w:p>
    <w:p w14:paraId="3571C968"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lv-LV"/>
        </w:rPr>
        <w:t>Uz bērniem centrēta pieeja</w:t>
      </w:r>
      <w:r>
        <w:rPr>
          <w:noProof/>
        </w:rPr>
        <w:tab/>
      </w:r>
      <w:r>
        <w:rPr>
          <w:noProof/>
        </w:rPr>
        <w:fldChar w:fldCharType="begin"/>
      </w:r>
      <w:r>
        <w:rPr>
          <w:noProof/>
        </w:rPr>
        <w:instrText xml:space="preserve"> PAGEREF _Toc500157852 \h </w:instrText>
      </w:r>
      <w:r>
        <w:rPr>
          <w:noProof/>
        </w:rPr>
      </w:r>
      <w:r>
        <w:rPr>
          <w:noProof/>
        </w:rPr>
        <w:fldChar w:fldCharType="separate"/>
      </w:r>
      <w:r>
        <w:rPr>
          <w:noProof/>
        </w:rPr>
        <w:t>15</w:t>
      </w:r>
      <w:r>
        <w:rPr>
          <w:noProof/>
        </w:rPr>
        <w:fldChar w:fldCharType="end"/>
      </w:r>
    </w:p>
    <w:p w14:paraId="69487DC2"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lv-LV"/>
        </w:rPr>
        <w:t>Bērniem draudzīga fiziskā vide</w:t>
      </w:r>
      <w:r>
        <w:rPr>
          <w:noProof/>
        </w:rPr>
        <w:tab/>
      </w:r>
      <w:r>
        <w:rPr>
          <w:noProof/>
        </w:rPr>
        <w:fldChar w:fldCharType="begin"/>
      </w:r>
      <w:r>
        <w:rPr>
          <w:noProof/>
        </w:rPr>
        <w:instrText xml:space="preserve"> PAGEREF _Toc500157853 \h </w:instrText>
      </w:r>
      <w:r>
        <w:rPr>
          <w:noProof/>
        </w:rPr>
      </w:r>
      <w:r>
        <w:rPr>
          <w:noProof/>
        </w:rPr>
        <w:fldChar w:fldCharType="separate"/>
      </w:r>
      <w:r>
        <w:rPr>
          <w:noProof/>
        </w:rPr>
        <w:t>17</w:t>
      </w:r>
      <w:r>
        <w:rPr>
          <w:noProof/>
        </w:rPr>
        <w:fldChar w:fldCharType="end"/>
      </w:r>
    </w:p>
    <w:p w14:paraId="1D0D79A9"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lv-LV"/>
        </w:rPr>
        <w:t>Materiāli, kas pieejami visiem bērniem</w:t>
      </w:r>
      <w:r>
        <w:rPr>
          <w:noProof/>
        </w:rPr>
        <w:tab/>
      </w:r>
      <w:r>
        <w:rPr>
          <w:noProof/>
        </w:rPr>
        <w:fldChar w:fldCharType="begin"/>
      </w:r>
      <w:r>
        <w:rPr>
          <w:noProof/>
        </w:rPr>
        <w:instrText xml:space="preserve"> PAGEREF _Toc500157854 \h </w:instrText>
      </w:r>
      <w:r>
        <w:rPr>
          <w:noProof/>
        </w:rPr>
      </w:r>
      <w:r>
        <w:rPr>
          <w:noProof/>
        </w:rPr>
        <w:fldChar w:fldCharType="separate"/>
      </w:r>
      <w:r>
        <w:rPr>
          <w:noProof/>
        </w:rPr>
        <w:t>19</w:t>
      </w:r>
      <w:r>
        <w:rPr>
          <w:noProof/>
        </w:rPr>
        <w:fldChar w:fldCharType="end"/>
      </w:r>
    </w:p>
    <w:p w14:paraId="2900F760"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lv-LV"/>
        </w:rPr>
        <w:t>Komunikācijas iespējas ikvienam bērnam</w:t>
      </w:r>
      <w:r>
        <w:rPr>
          <w:noProof/>
        </w:rPr>
        <w:tab/>
      </w:r>
      <w:r>
        <w:rPr>
          <w:noProof/>
        </w:rPr>
        <w:fldChar w:fldCharType="begin"/>
      </w:r>
      <w:r>
        <w:rPr>
          <w:noProof/>
        </w:rPr>
        <w:instrText xml:space="preserve"> PAGEREF _Toc500157855 \h </w:instrText>
      </w:r>
      <w:r>
        <w:rPr>
          <w:noProof/>
        </w:rPr>
      </w:r>
      <w:r>
        <w:rPr>
          <w:noProof/>
        </w:rPr>
        <w:fldChar w:fldCharType="separate"/>
      </w:r>
      <w:r>
        <w:rPr>
          <w:noProof/>
        </w:rPr>
        <w:t>21</w:t>
      </w:r>
      <w:r>
        <w:rPr>
          <w:noProof/>
        </w:rPr>
        <w:fldChar w:fldCharType="end"/>
      </w:r>
    </w:p>
    <w:p w14:paraId="251EF372"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lv-LV"/>
        </w:rPr>
        <w:t>Iekļaujoša mācību un mācīšanās vide</w:t>
      </w:r>
      <w:r>
        <w:rPr>
          <w:noProof/>
        </w:rPr>
        <w:tab/>
      </w:r>
      <w:r>
        <w:rPr>
          <w:noProof/>
        </w:rPr>
        <w:fldChar w:fldCharType="begin"/>
      </w:r>
      <w:r>
        <w:rPr>
          <w:noProof/>
        </w:rPr>
        <w:instrText xml:space="preserve"> PAGEREF _Toc500157856 \h </w:instrText>
      </w:r>
      <w:r>
        <w:rPr>
          <w:noProof/>
        </w:rPr>
      </w:r>
      <w:r>
        <w:rPr>
          <w:noProof/>
        </w:rPr>
        <w:fldChar w:fldCharType="separate"/>
      </w:r>
      <w:r>
        <w:rPr>
          <w:noProof/>
        </w:rPr>
        <w:t>23</w:t>
      </w:r>
      <w:r>
        <w:rPr>
          <w:noProof/>
        </w:rPr>
        <w:fldChar w:fldCharType="end"/>
      </w:r>
    </w:p>
    <w:p w14:paraId="2F6E2086" w14:textId="77777777" w:rsidR="0056777C" w:rsidRDefault="0056777C">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lv-LV"/>
        </w:rPr>
        <w:t>Ģimenei draudzīga vide</w:t>
      </w:r>
      <w:r>
        <w:rPr>
          <w:noProof/>
        </w:rPr>
        <w:tab/>
      </w:r>
      <w:r>
        <w:rPr>
          <w:noProof/>
        </w:rPr>
        <w:fldChar w:fldCharType="begin"/>
      </w:r>
      <w:r>
        <w:rPr>
          <w:noProof/>
        </w:rPr>
        <w:instrText xml:space="preserve"> PAGEREF _Toc500157857 \h </w:instrText>
      </w:r>
      <w:r>
        <w:rPr>
          <w:noProof/>
        </w:rPr>
      </w:r>
      <w:r>
        <w:rPr>
          <w:noProof/>
        </w:rPr>
        <w:fldChar w:fldCharType="separate"/>
      </w:r>
      <w:r>
        <w:rPr>
          <w:noProof/>
        </w:rPr>
        <w:t>25</w:t>
      </w:r>
      <w:r>
        <w:rPr>
          <w:noProof/>
        </w:rPr>
        <w:fldChar w:fldCharType="end"/>
      </w:r>
    </w:p>
    <w:p w14:paraId="2EE292CA" w14:textId="77777777" w:rsidR="0056777C" w:rsidRDefault="0056777C">
      <w:pPr>
        <w:pStyle w:val="TOC1"/>
        <w:tabs>
          <w:tab w:val="right" w:leader="underscore" w:pos="8827"/>
        </w:tabs>
        <w:rPr>
          <w:rFonts w:asciiTheme="minorHAnsi" w:eastAsiaTheme="minorEastAsia" w:hAnsiTheme="minorHAnsi" w:cstheme="minorBidi"/>
          <w:b w:val="0"/>
          <w:caps w:val="0"/>
          <w:noProof/>
          <w:lang w:val="en-GB" w:eastAsia="en-GB"/>
        </w:rPr>
      </w:pPr>
      <w:r>
        <w:rPr>
          <w:noProof/>
          <w:lang w:bidi="lv-LV"/>
        </w:rPr>
        <w:t>Bibliogrāfija</w:t>
      </w:r>
      <w:r>
        <w:rPr>
          <w:noProof/>
        </w:rPr>
        <w:tab/>
      </w:r>
      <w:r>
        <w:rPr>
          <w:noProof/>
        </w:rPr>
        <w:fldChar w:fldCharType="begin"/>
      </w:r>
      <w:r>
        <w:rPr>
          <w:noProof/>
        </w:rPr>
        <w:instrText xml:space="preserve"> PAGEREF _Toc500157858 \h </w:instrText>
      </w:r>
      <w:r>
        <w:rPr>
          <w:noProof/>
        </w:rPr>
      </w:r>
      <w:r>
        <w:rPr>
          <w:noProof/>
        </w:rPr>
        <w:fldChar w:fldCharType="separate"/>
      </w:r>
      <w:r>
        <w:rPr>
          <w:noProof/>
        </w:rPr>
        <w:t>27</w:t>
      </w:r>
      <w:r>
        <w:rPr>
          <w:noProof/>
        </w:rPr>
        <w:fldChar w:fldCharType="end"/>
      </w:r>
    </w:p>
    <w:p w14:paraId="4B0BB81E" w14:textId="7402CED3" w:rsidR="009B3AAD" w:rsidRPr="0029755E" w:rsidRDefault="00FD3394" w:rsidP="00095225">
      <w:pPr>
        <w:pStyle w:val="Agency-body-text"/>
        <w:sectPr w:rsidR="009B3AAD" w:rsidRPr="0029755E"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29755E">
        <w:rPr>
          <w:lang w:bidi="lv-LV"/>
        </w:rPr>
        <w:fldChar w:fldCharType="end"/>
      </w:r>
    </w:p>
    <w:p w14:paraId="041DC208" w14:textId="0E576D60" w:rsidR="008B36F5" w:rsidRPr="0029755E" w:rsidRDefault="008B36F5" w:rsidP="00095225">
      <w:pPr>
        <w:pStyle w:val="Agency-body-text"/>
      </w:pPr>
      <w:r w:rsidRPr="0029755E">
        <w:rPr>
          <w:lang w:bidi="lv-LV"/>
        </w:rPr>
        <w:lastRenderedPageBreak/>
        <w:br w:type="page"/>
      </w:r>
    </w:p>
    <w:p w14:paraId="6AF73229" w14:textId="284C3BFE" w:rsidR="0060458D" w:rsidRPr="0029755E" w:rsidRDefault="0060458D" w:rsidP="00643B8C">
      <w:pPr>
        <w:pStyle w:val="Agency-heading-1"/>
      </w:pPr>
      <w:bookmarkStart w:id="0" w:name="_Toc500157845"/>
      <w:r w:rsidRPr="0029755E">
        <w:rPr>
          <w:lang w:bidi="lv-LV"/>
        </w:rPr>
        <w:lastRenderedPageBreak/>
        <w:t>Ievads</w:t>
      </w:r>
      <w:bookmarkEnd w:id="0"/>
    </w:p>
    <w:p w14:paraId="45AD4125" w14:textId="55EA90D7" w:rsidR="00B70BAD" w:rsidRPr="0029755E" w:rsidRDefault="000D3DEA" w:rsidP="0060458D">
      <w:pPr>
        <w:pStyle w:val="Agency-body-text"/>
      </w:pPr>
      <w:r w:rsidRPr="0029755E">
        <w:rPr>
          <w:lang w:bidi="lv-LV"/>
        </w:rPr>
        <w:t>Šis pašrefleksijas rīks tika izstrādāts kā daļa no Eiropas Speciālās un iekļaujošās izglītības aģentūras vadītā Iekļaujošās pirmsskolas izglītības (Inclusive Early Childhood Education, IECE) projekta, kas noritēja no 2015. līdz 2017. gadam (</w:t>
      </w:r>
      <w:hyperlink r:id="rId18" w:history="1">
        <w:r w:rsidR="00CA104E" w:rsidRPr="0029755E">
          <w:rPr>
            <w:rStyle w:val="Hyperlink"/>
            <w:lang w:bidi="lv-LV"/>
          </w:rPr>
          <w:t>www.european-agency.org/agency-projects/inclusive-early-childhood-education</w:t>
        </w:r>
      </w:hyperlink>
      <w:r w:rsidRPr="0029755E">
        <w:rPr>
          <w:lang w:bidi="lv-LV"/>
        </w:rPr>
        <w:t>). Projekta vispārējais mērķis bija identificēt, analizēt un vēlāk arī veicināt kvalitatīvas iekļaujošās pirmsskolas izglītības galvenās iezīmes visiem bērniem. Lai sasniegtu izvirzīto mērķi, tika konstatēts, ka ir nepieciešams rīks, ko visi profesionāļi un darbinieki varētu izmantot, lai pārdomātu to, cik iekļaujoša ir vide, koncentrējoties uz sociālo, mācību un fizisko vidi. Šis rīks ir paredzēts, lai palīdzētu uzlabot vides iekļautību.</w:t>
      </w:r>
    </w:p>
    <w:p w14:paraId="5E419AB9" w14:textId="77777777" w:rsidR="00B70BAD" w:rsidRPr="0029755E" w:rsidRDefault="00B70BAD" w:rsidP="00594E21">
      <w:pPr>
        <w:pStyle w:val="Agency-body-text"/>
      </w:pPr>
      <w:r w:rsidRPr="0029755E">
        <w:rPr>
          <w:lang w:bidi="lv-LV"/>
        </w:rPr>
        <w:br w:type="page"/>
      </w:r>
    </w:p>
    <w:p w14:paraId="798F93E9" w14:textId="14BD0ADF" w:rsidR="000D3DEA" w:rsidRPr="0029755E" w:rsidRDefault="000D3DEA" w:rsidP="0096631E">
      <w:pPr>
        <w:pStyle w:val="Agency-heading-1"/>
      </w:pPr>
      <w:bookmarkStart w:id="1" w:name="_Toc500157846"/>
      <w:r w:rsidRPr="0029755E">
        <w:rPr>
          <w:lang w:bidi="lv-LV"/>
        </w:rPr>
        <w:lastRenderedPageBreak/>
        <w:t>Iekļaušanās, līdzdalība un iesaistīšanās</w:t>
      </w:r>
      <w:bookmarkEnd w:id="1"/>
    </w:p>
    <w:p w14:paraId="714C693B" w14:textId="3CD64F7C" w:rsidR="00A7729F" w:rsidRPr="0029755E" w:rsidRDefault="000D3DEA" w:rsidP="0060458D">
      <w:pPr>
        <w:pStyle w:val="Agency-body-text"/>
      </w:pPr>
      <w:r w:rsidRPr="0029755E">
        <w:rPr>
          <w:lang w:bidi="lv-LV"/>
        </w:rPr>
        <w:t xml:space="preserve">Pirmsskolas izglītības ietvaros visi bērni mācās un attīstās, jo tiem rodas stimulējošas un izaicinošas iespējas sociālajā, mācību un fiziskajā vidē. Šis pašrefleksijas rīks paredzēts iekļaujošas pirmsskolas izglītības vides iespēju palielināšanai, lai nodrošinātu visu bērnu </w:t>
      </w:r>
      <w:r w:rsidRPr="0029755E">
        <w:rPr>
          <w:b/>
          <w:lang w:bidi="lv-LV"/>
        </w:rPr>
        <w:t>līdzdalību</w:t>
      </w:r>
      <w:r w:rsidRPr="0029755E">
        <w:rPr>
          <w:lang w:bidi="lv-LV"/>
        </w:rPr>
        <w:t xml:space="preserve">. Šajā gadījumā „līdzdalība” ir </w:t>
      </w:r>
      <w:r w:rsidRPr="0029755E">
        <w:rPr>
          <w:b/>
          <w:lang w:bidi="lv-LV"/>
        </w:rPr>
        <w:t>apmeklējums</w:t>
      </w:r>
      <w:r w:rsidRPr="0029755E">
        <w:rPr>
          <w:lang w:bidi="lv-LV"/>
        </w:rPr>
        <w:t xml:space="preserve"> un </w:t>
      </w:r>
      <w:r w:rsidRPr="0029755E">
        <w:rPr>
          <w:b/>
          <w:lang w:bidi="lv-LV"/>
        </w:rPr>
        <w:t>aktīva iesaiste</w:t>
      </w:r>
      <w:r w:rsidRPr="0029755E">
        <w:rPr>
          <w:lang w:bidi="lv-LV"/>
        </w:rPr>
        <w:t xml:space="preserve"> aktivitātēs un saskarsmē.</w:t>
      </w:r>
    </w:p>
    <w:p w14:paraId="69080826" w14:textId="48A5CADA" w:rsidR="00B27501" w:rsidRPr="0029755E" w:rsidRDefault="00B712B1" w:rsidP="0060458D">
      <w:pPr>
        <w:pStyle w:val="Agency-body-text"/>
      </w:pPr>
      <w:r w:rsidRPr="0029755E">
        <w:rPr>
          <w:lang w:bidi="lv-LV"/>
        </w:rPr>
        <w:t>„Iesaistīšanās” ir aktīva iesaistīšanās vidē</w:t>
      </w:r>
      <w:r w:rsidR="005D73A1" w:rsidRPr="0029755E">
        <w:rPr>
          <w:rStyle w:val="FootnoteReference"/>
          <w:lang w:bidi="lv-LV"/>
        </w:rPr>
        <w:footnoteReference w:id="1"/>
      </w:r>
      <w:r w:rsidRPr="0029755E">
        <w:rPr>
          <w:lang w:bidi="lv-LV"/>
        </w:rPr>
        <w:t xml:space="preserve"> notiekošajās ikdienas aktivitātēs, un tā ir iekļaušanās galvenā būtība. Tā ir cieši saistīta ar mācīšanos un bērna mijiedarbību ar sociālo un fizisko vidi. Iesaistīšanās piemēri:</w:t>
      </w:r>
    </w:p>
    <w:p w14:paraId="13439E5E" w14:textId="03E53004" w:rsidR="00B27501" w:rsidRPr="0029755E" w:rsidRDefault="000D3DEA" w:rsidP="00C622D3">
      <w:pPr>
        <w:pStyle w:val="Agency-body-text"/>
        <w:numPr>
          <w:ilvl w:val="0"/>
          <w:numId w:val="52"/>
        </w:numPr>
      </w:pPr>
      <w:r w:rsidRPr="0029755E">
        <w:rPr>
          <w:lang w:bidi="lv-LV"/>
        </w:rPr>
        <w:t>bērni kopīgi spēlējas, tie koncentrējas uz vienu mērķi un darbojas viens pēc otra;</w:t>
      </w:r>
    </w:p>
    <w:p w14:paraId="3D5A9E39" w14:textId="029B48E6" w:rsidR="00DB5477" w:rsidRPr="0029755E" w:rsidRDefault="000D3DEA" w:rsidP="00C622D3">
      <w:pPr>
        <w:pStyle w:val="Agency-body-text"/>
        <w:numPr>
          <w:ilvl w:val="0"/>
          <w:numId w:val="52"/>
        </w:numPr>
      </w:pPr>
      <w:r w:rsidRPr="0029755E">
        <w:rPr>
          <w:lang w:bidi="lv-LV"/>
        </w:rPr>
        <w:t>vienaudžu grupa aktīvi koncentrējas uz dziedāšanu kopā ar skolotāju;</w:t>
      </w:r>
    </w:p>
    <w:p w14:paraId="3E1DC6EB" w14:textId="7D474FD3" w:rsidR="00DB5477" w:rsidRPr="0029755E" w:rsidRDefault="000D3DEA" w:rsidP="00C622D3">
      <w:pPr>
        <w:pStyle w:val="Agency-body-text"/>
        <w:numPr>
          <w:ilvl w:val="0"/>
          <w:numId w:val="52"/>
        </w:numPr>
      </w:pPr>
      <w:r w:rsidRPr="0029755E">
        <w:rPr>
          <w:lang w:bidi="lv-LV"/>
        </w:rPr>
        <w:t>bērns ir nodarbināts, aplūkojot bilžu grāmatu;</w:t>
      </w:r>
    </w:p>
    <w:p w14:paraId="197CE255" w14:textId="0C6958D8" w:rsidR="00DB5477" w:rsidRPr="0029755E" w:rsidRDefault="000D3DEA" w:rsidP="00C622D3">
      <w:pPr>
        <w:pStyle w:val="Agency-body-text"/>
        <w:numPr>
          <w:ilvl w:val="0"/>
          <w:numId w:val="52"/>
        </w:numPr>
      </w:pPr>
      <w:r w:rsidRPr="0029755E">
        <w:rPr>
          <w:lang w:bidi="lv-LV"/>
        </w:rPr>
        <w:t>bērni iesaistās rotaļās.</w:t>
      </w:r>
    </w:p>
    <w:p w14:paraId="37C9359D" w14:textId="668277D1" w:rsidR="000D3DEA" w:rsidRPr="0029755E" w:rsidRDefault="000D3DEA" w:rsidP="0060458D">
      <w:pPr>
        <w:pStyle w:val="Agency-body-text"/>
      </w:pPr>
      <w:r w:rsidRPr="0029755E">
        <w:rPr>
          <w:lang w:bidi="lv-LV"/>
        </w:rPr>
        <w:t>Vides īpašību, kas veicina iesaistīšanos, piemērs ir telpas, kurās nav saskarsmi ierobežojošu fizisku šķēršļu, t. i., mēbeles un aprīkojums ir piemērots visiem bērniem. Šie faktori attiecas uz visiem bērniem.</w:t>
      </w:r>
    </w:p>
    <w:p w14:paraId="63964100" w14:textId="417B99D5" w:rsidR="00A7729F" w:rsidRPr="0029755E" w:rsidRDefault="000D3DEA" w:rsidP="0060458D">
      <w:pPr>
        <w:pStyle w:val="Agency-body-text"/>
      </w:pPr>
      <w:r w:rsidRPr="0029755E">
        <w:rPr>
          <w:lang w:bidi="lv-LV"/>
        </w:rPr>
        <w:t>Iekļaujošu pirmsskolas izglītības vidi raksturo universālu pasākumu īstenošana, kas ļauj jebkurā brīdī nodrošināt nepieciešamo atbalstu. Šādā vidē bērni var aktīvi iesaistīties regulārās aktivitātēs kopā ar saviem vienaudžiem.</w:t>
      </w:r>
    </w:p>
    <w:p w14:paraId="7711F01C" w14:textId="16C29CFD" w:rsidR="00A7729F" w:rsidRPr="0029755E" w:rsidRDefault="006B3092" w:rsidP="00BC7BC6">
      <w:pPr>
        <w:pStyle w:val="Agency-body-text"/>
      </w:pPr>
      <w:r w:rsidRPr="0029755E">
        <w:rPr>
          <w:lang w:bidi="lv-LV"/>
        </w:rPr>
        <w:t>Pašrefleksijas rīka mērķis ir uzlabot vides iekļautību. Tā pamatā ir ekosistēmu perspektīva, kurā bērna pieredze tiek uzskatīta par tuvāko vidē notiekošo procesu funkciju. Šajā perspektīvā profesionāļi un darbinieki ievērojami ietekmē bērna iesaistīšanos, mācīšanos un attīstību. Tajā pašā laikā vidē esošie vienaudži, vecāki un ģimene ir daļa no bērnam apkārt esošās ekosistēmas. Arī viņi un fiziskā vide ietekmē bērna iesaistīšanos, attīstību un mācīšanos.</w:t>
      </w:r>
    </w:p>
    <w:p w14:paraId="55396A60" w14:textId="77777777" w:rsidR="00B70BAD" w:rsidRPr="0029755E" w:rsidRDefault="00B70BAD" w:rsidP="00BC7BC6">
      <w:pPr>
        <w:pStyle w:val="Agency-body-text"/>
        <w:rPr>
          <w:b/>
          <w:bCs/>
          <w:caps/>
          <w:sz w:val="40"/>
          <w:szCs w:val="40"/>
        </w:rPr>
      </w:pPr>
      <w:r w:rsidRPr="0029755E">
        <w:rPr>
          <w:lang w:bidi="lv-LV"/>
        </w:rPr>
        <w:br w:type="page"/>
      </w:r>
    </w:p>
    <w:p w14:paraId="4531DAE8" w14:textId="15D987BF" w:rsidR="00A7729F" w:rsidRPr="0029755E" w:rsidRDefault="000D3DEA" w:rsidP="0096631E">
      <w:pPr>
        <w:pStyle w:val="Agency-heading-1"/>
      </w:pPr>
      <w:bookmarkStart w:id="2" w:name="_Toc500157847"/>
      <w:r w:rsidRPr="0029755E">
        <w:rPr>
          <w:lang w:bidi="lv-LV"/>
        </w:rPr>
        <w:lastRenderedPageBreak/>
        <w:t>Pašrefleksijas rīka izstrāde</w:t>
      </w:r>
      <w:bookmarkEnd w:id="2"/>
    </w:p>
    <w:p w14:paraId="2D59AA1A" w14:textId="36000618" w:rsidR="000D3DEA" w:rsidRPr="0029755E" w:rsidRDefault="000D3DEA" w:rsidP="0060458D">
      <w:pPr>
        <w:pStyle w:val="Agency-body-text"/>
      </w:pPr>
      <w:r w:rsidRPr="0029755E">
        <w:rPr>
          <w:lang w:bidi="lv-LV"/>
        </w:rPr>
        <w:t>Pašrefleksijas rīks koncentrējas uz tuvākajiem procesiem, ar ko bērns sastopas attiecīgajā vidē. Tas pievērš īpašu uzmanību tiem vides faktoriem, kas ietekmē katra bērna līdzdalību. Pašrefleksijas rīks sastāv no astoņām jautājumu kopām, kurās aplūkoti šādi iekļaušanās aspekti:</w:t>
      </w:r>
    </w:p>
    <w:p w14:paraId="63DF6EED" w14:textId="77777777" w:rsidR="000D3DEA" w:rsidRPr="0029755E" w:rsidRDefault="000D3DEA" w:rsidP="00C622D3">
      <w:pPr>
        <w:pStyle w:val="Agency-body-text"/>
        <w:numPr>
          <w:ilvl w:val="0"/>
          <w:numId w:val="53"/>
        </w:numPr>
      </w:pPr>
      <w:r w:rsidRPr="0029755E">
        <w:rPr>
          <w:lang w:bidi="lv-LV"/>
        </w:rPr>
        <w:t>Kopumā viesmīlīga atmosfēra</w:t>
      </w:r>
    </w:p>
    <w:p w14:paraId="0DAF5EE1" w14:textId="77777777" w:rsidR="000D3DEA" w:rsidRPr="0029755E" w:rsidRDefault="000D3DEA" w:rsidP="00C622D3">
      <w:pPr>
        <w:pStyle w:val="Agency-body-text"/>
        <w:numPr>
          <w:ilvl w:val="0"/>
          <w:numId w:val="53"/>
        </w:numPr>
      </w:pPr>
      <w:r w:rsidRPr="0029755E">
        <w:rPr>
          <w:lang w:bidi="lv-LV"/>
        </w:rPr>
        <w:t>Iekļaujoša sociālā vide</w:t>
      </w:r>
    </w:p>
    <w:p w14:paraId="1BD79CFB" w14:textId="30087AD3" w:rsidR="000D3DEA" w:rsidRPr="0029755E" w:rsidRDefault="000D3DEA" w:rsidP="00C622D3">
      <w:pPr>
        <w:pStyle w:val="Agency-body-text"/>
        <w:numPr>
          <w:ilvl w:val="0"/>
          <w:numId w:val="53"/>
        </w:numPr>
      </w:pPr>
      <w:r w:rsidRPr="0029755E">
        <w:rPr>
          <w:lang w:bidi="lv-LV"/>
        </w:rPr>
        <w:t>Uz bērniem centrēta pieeja</w:t>
      </w:r>
    </w:p>
    <w:p w14:paraId="39AE0859" w14:textId="77777777" w:rsidR="000D3DEA" w:rsidRPr="0029755E" w:rsidRDefault="000D3DEA" w:rsidP="00C622D3">
      <w:pPr>
        <w:pStyle w:val="Agency-body-text"/>
        <w:numPr>
          <w:ilvl w:val="0"/>
          <w:numId w:val="53"/>
        </w:numPr>
      </w:pPr>
      <w:r w:rsidRPr="0029755E">
        <w:rPr>
          <w:lang w:bidi="lv-LV"/>
        </w:rPr>
        <w:t>Bērniem draudzīga fiziskā vide</w:t>
      </w:r>
    </w:p>
    <w:p w14:paraId="53F3B1ED" w14:textId="77777777" w:rsidR="00A7729F" w:rsidRPr="0029755E" w:rsidRDefault="000D3DEA" w:rsidP="00C622D3">
      <w:pPr>
        <w:pStyle w:val="Agency-body-text"/>
        <w:numPr>
          <w:ilvl w:val="0"/>
          <w:numId w:val="53"/>
        </w:numPr>
      </w:pPr>
      <w:r w:rsidRPr="0029755E">
        <w:rPr>
          <w:lang w:bidi="lv-LV"/>
        </w:rPr>
        <w:t>Materiāli, kas pieejami visiem bērniem</w:t>
      </w:r>
    </w:p>
    <w:p w14:paraId="14F83983" w14:textId="24A7C9C1" w:rsidR="000D3DEA" w:rsidRPr="0029755E" w:rsidRDefault="000D3DEA" w:rsidP="00C622D3">
      <w:pPr>
        <w:pStyle w:val="Agency-body-text"/>
        <w:numPr>
          <w:ilvl w:val="0"/>
          <w:numId w:val="53"/>
        </w:numPr>
      </w:pPr>
      <w:r w:rsidRPr="0029755E">
        <w:rPr>
          <w:lang w:bidi="lv-LV"/>
        </w:rPr>
        <w:t>Komunikācijas iespējas ikvienam bērnam</w:t>
      </w:r>
    </w:p>
    <w:p w14:paraId="11C31289" w14:textId="77777777" w:rsidR="000D3DEA" w:rsidRPr="0029755E" w:rsidRDefault="000D3DEA" w:rsidP="00C622D3">
      <w:pPr>
        <w:pStyle w:val="Agency-body-text"/>
        <w:numPr>
          <w:ilvl w:val="0"/>
          <w:numId w:val="53"/>
        </w:numPr>
      </w:pPr>
      <w:r w:rsidRPr="0029755E">
        <w:rPr>
          <w:lang w:bidi="lv-LV"/>
        </w:rPr>
        <w:t>Iekļaujoša mācību un mācīšanās vide</w:t>
      </w:r>
    </w:p>
    <w:p w14:paraId="0D42E2F9" w14:textId="2F0C7A5E" w:rsidR="00A7729F" w:rsidRPr="0029755E" w:rsidRDefault="000D3DEA" w:rsidP="00C622D3">
      <w:pPr>
        <w:pStyle w:val="Agency-body-text"/>
        <w:numPr>
          <w:ilvl w:val="0"/>
          <w:numId w:val="53"/>
        </w:numPr>
      </w:pPr>
      <w:r w:rsidRPr="0029755E">
        <w:rPr>
          <w:lang w:bidi="lv-LV"/>
        </w:rPr>
        <w:t>Ģimenei draudzīga vide</w:t>
      </w:r>
      <w:r w:rsidR="00DF3F5C">
        <w:rPr>
          <w:lang w:bidi="lv-LV"/>
        </w:rPr>
        <w:t>.</w:t>
      </w:r>
    </w:p>
    <w:p w14:paraId="47848471" w14:textId="15E90EAA" w:rsidR="00A7729F" w:rsidRPr="0029755E" w:rsidRDefault="00D01AF1" w:rsidP="0060458D">
      <w:pPr>
        <w:pStyle w:val="Agency-body-text"/>
      </w:pPr>
      <w:r w:rsidRPr="0029755E">
        <w:rPr>
          <w:lang w:bidi="lv-LV"/>
        </w:rPr>
        <w:t>Sākotnēji pašrefleksijas rīks tika izstrādāts kā novērošanas rīks. Tā mērķis bija nodrošināt vispārēju novērtējumu par vides iekļautību vietās, kas tika apmeklētas IECE projekta laikā, pievēršot uzmanību bērnu līdzdalībai.</w:t>
      </w:r>
    </w:p>
    <w:p w14:paraId="1B8C1CD9" w14:textId="3DC95DE4" w:rsidR="000D3DEA" w:rsidRPr="0029755E" w:rsidRDefault="000D3DEA" w:rsidP="0060458D">
      <w:pPr>
        <w:pStyle w:val="Agency-body-text"/>
      </w:pPr>
      <w:r w:rsidRPr="0029755E">
        <w:rPr>
          <w:lang w:bidi="lv-LV"/>
        </w:rPr>
        <w:t xml:space="preserve">Novērošanas rīka ideja balstījās uz vairākiem labi izstrādātiem iekļaujošās pirmsskolas izglītības vides instrumentiem (lūdzu, skatiet </w:t>
      </w:r>
      <w:hyperlink w:anchor="Bibliography" w:history="1">
        <w:r w:rsidR="00313591" w:rsidRPr="0029755E">
          <w:rPr>
            <w:lang w:bidi="lv-LV"/>
          </w:rPr>
          <w:t>Bibliogrāfiju</w:t>
        </w:r>
      </w:hyperlink>
      <w:r w:rsidRPr="0029755E">
        <w:rPr>
          <w:lang w:bidi="lv-LV"/>
        </w:rPr>
        <w:t>). Tas bija paredzēts, lai sniegtu priekšstatu par vidi no IECE projekta galvenā jautājuma perspektīvas: „Kādas ir galvenās īpašības, kas nodrošina kvalitatīvu iekļaujošo pirmsskolas izglītības vidi visiem bērniem?” Rīks tika izmantots, apmeklējot iekļaujošās pirmsskolas izglītības iestādes astoņās valstīs.</w:t>
      </w:r>
    </w:p>
    <w:p w14:paraId="53AC2EA8" w14:textId="75F9DD1E" w:rsidR="00A7729F" w:rsidRPr="0029755E" w:rsidRDefault="000D3DEA" w:rsidP="0060458D">
      <w:pPr>
        <w:pStyle w:val="Agency-body-text"/>
      </w:pPr>
      <w:r w:rsidRPr="0029755E">
        <w:rPr>
          <w:lang w:bidi="lv-LV"/>
        </w:rPr>
        <w:t>Pēc novērošanas rīka izmantošanas apmeklējumu laikā IECE projekta komanda secināja, ka to būtu lietderīgi izmantot kā iekļaušanās pašrefleksijas rīku. Pašrefleksijas rīka izstrāde iekļauj trīspakāpju apstiprināšanas procesu:</w:t>
      </w:r>
    </w:p>
    <w:p w14:paraId="59EB2018" w14:textId="0CB380CB" w:rsidR="00A7729F" w:rsidRPr="0029755E" w:rsidRDefault="000D3DEA" w:rsidP="00C622D3">
      <w:pPr>
        <w:pStyle w:val="Agency-body-text"/>
        <w:numPr>
          <w:ilvl w:val="0"/>
          <w:numId w:val="54"/>
        </w:numPr>
      </w:pPr>
      <w:r w:rsidRPr="0029755E">
        <w:rPr>
          <w:lang w:bidi="lv-LV"/>
        </w:rPr>
        <w:t>Vispirms ekspertu grupa ar 25 šīs jomas ekspertiem no visas Eiropas pēdējā apmeklējuma laikā izmantoja un apsprieda novērošanas rīku. Eksperti tika aicināti novērtēt katra posteņa vērtību, ja tas tiktu izmantots kā pašrefleksijas rīks. Eksperti turpināja diskusijas par to, kā novērošanas rīku pielāgot, lai to būtu iespējams lietot kā pašrefleksijas rīku. Viņu atsauksmes tika iekļautas gala versijā.</w:t>
      </w:r>
    </w:p>
    <w:p w14:paraId="3F39667C" w14:textId="212FC3E0" w:rsidR="00A7729F" w:rsidRPr="0029755E" w:rsidRDefault="000D3DEA" w:rsidP="00C622D3">
      <w:pPr>
        <w:pStyle w:val="Agency-body-text"/>
        <w:numPr>
          <w:ilvl w:val="0"/>
          <w:numId w:val="54"/>
        </w:numPr>
      </w:pPr>
      <w:r w:rsidRPr="0029755E">
        <w:rPr>
          <w:lang w:bidi="lv-LV"/>
        </w:rPr>
        <w:t>Otrais solis bija izmantot fokusa grupas, lai apstiprinātu pašrefleksijas rīka iespējas. To darīja pētnieki un maģistranti trīs Eiropas universitātēs. Dalībnieki tika aicināti novērtēt novērošanas rīku pirms fokusa grupas intervijas, ņemot vērā viņu iekļaušanās pieredzi, kā arī izmantot pielāgošanās veidni kā pašrefleksijas rīku. Pēc fokusa grupas intervijas tika veikta satura analīze, kurā atklājās svarīgākās tēmas.</w:t>
      </w:r>
    </w:p>
    <w:p w14:paraId="3F3B7767" w14:textId="07254398" w:rsidR="00A7729F" w:rsidRPr="0029755E" w:rsidRDefault="000D3DEA" w:rsidP="00C622D3">
      <w:pPr>
        <w:pStyle w:val="Agency-body-text"/>
        <w:numPr>
          <w:ilvl w:val="0"/>
          <w:numId w:val="54"/>
        </w:numPr>
      </w:pPr>
      <w:r w:rsidRPr="0029755E">
        <w:rPr>
          <w:lang w:bidi="lv-LV"/>
        </w:rPr>
        <w:t xml:space="preserve">Trešais solis bija veikt kognitīvas intervijas, lai izpētītu, cik lielā mērā praktiķi, pirmsskolas izglītības iestāžu vadītāji, vecāki un akadēmiskie darbinieki, kas darbojas skolotāju izglītības jomā, uzskata, ka pašrefleksijas rīks ir visaptverošs. Kognitīvās intervijas tika veiktas individuāli, jautājot par rīka kulturālo piemērotību </w:t>
      </w:r>
      <w:r w:rsidRPr="0029755E">
        <w:rPr>
          <w:lang w:bidi="lv-LV"/>
        </w:rPr>
        <w:lastRenderedPageBreak/>
        <w:t>attiecīgajā valstī un tā lietderību. Pēc apstiprināšanas procesa un pirms pašrefleksijas rīka publicēšanas turpinājās tā novērtēšana.</w:t>
      </w:r>
    </w:p>
    <w:p w14:paraId="62FD7C22" w14:textId="77777777" w:rsidR="00B70BAD" w:rsidRPr="0029755E" w:rsidRDefault="00B70BAD" w:rsidP="00594E21">
      <w:pPr>
        <w:pStyle w:val="Agency-body-text"/>
        <w:rPr>
          <w:sz w:val="40"/>
          <w:szCs w:val="40"/>
        </w:rPr>
      </w:pPr>
      <w:r w:rsidRPr="0029755E">
        <w:rPr>
          <w:lang w:bidi="lv-LV"/>
        </w:rPr>
        <w:br w:type="page"/>
      </w:r>
    </w:p>
    <w:p w14:paraId="25394265" w14:textId="675489C7" w:rsidR="000D3DEA" w:rsidRPr="0029755E" w:rsidRDefault="000D3DEA" w:rsidP="001760CD">
      <w:pPr>
        <w:pStyle w:val="Agency-heading-1"/>
      </w:pPr>
      <w:bookmarkStart w:id="3" w:name="_Toc500157848"/>
      <w:r w:rsidRPr="0029755E">
        <w:rPr>
          <w:lang w:bidi="lv-LV"/>
        </w:rPr>
        <w:lastRenderedPageBreak/>
        <w:t>Kā izmantot pašrefleksijas jautājumus</w:t>
      </w:r>
      <w:bookmarkEnd w:id="3"/>
    </w:p>
    <w:p w14:paraId="7D2904DC" w14:textId="2FD0A932" w:rsidR="00A7729F" w:rsidRPr="0029755E" w:rsidRDefault="000D3DEA" w:rsidP="0060458D">
      <w:pPr>
        <w:pStyle w:val="Agency-body-text"/>
      </w:pPr>
      <w:r w:rsidRPr="0029755E">
        <w:rPr>
          <w:lang w:bidi="lv-LV"/>
        </w:rPr>
        <w:t>Pašrefleksijas rīka jautājumi ir paredzēti, lai sniegtu priekšstatu par vides iekļautību, koncentrējoties uz vides sociālajiem, mācību un fiziskajiem aspektiem. Rīka izmantošanu iespējams pielāgot, ņemot vērā lietotāju, vides vai organizācijas vajadzības. Vide var koncentrēties uz visiem aspektiem vai tikai daļu no tiem, kā arī var pievienot savus papildu jautājumus. Tādējādi rīks var kalpot kā uzlabojumu īstenošanas ceļvedis dažādām ieinteresētajām pusēm, personām vai grupām: to var izmantot profesionāļi un darbinieki, vadītāji, vecāki un bērni, kā arī skolotāju sākotnējā izglītībā un nepārtrauktajā profesionālajā pilnveidē.</w:t>
      </w:r>
    </w:p>
    <w:p w14:paraId="5A7A6522" w14:textId="68266E79" w:rsidR="005F5FB3" w:rsidRPr="0029755E" w:rsidRDefault="000D3DEA" w:rsidP="0060458D">
      <w:pPr>
        <w:pStyle w:val="Agency-body-text"/>
      </w:pPr>
      <w:r w:rsidRPr="0029755E">
        <w:rPr>
          <w:lang w:bidi="lv-LV"/>
        </w:rPr>
        <w:t>Pašrefleksijas rīku iespējams izmantot dažādiem mērķiem. Tie ir:</w:t>
      </w:r>
    </w:p>
    <w:p w14:paraId="1DF348A5" w14:textId="25691337" w:rsidR="005F5FB3" w:rsidRPr="0029755E" w:rsidRDefault="000D3DEA" w:rsidP="00C622D3">
      <w:pPr>
        <w:pStyle w:val="Agency-body-text"/>
        <w:numPr>
          <w:ilvl w:val="0"/>
          <w:numId w:val="55"/>
        </w:numPr>
      </w:pPr>
      <w:r w:rsidRPr="0029755E">
        <w:rPr>
          <w:lang w:bidi="lv-LV"/>
        </w:rPr>
        <w:t>radīt priekšstatu par vides iekļautības līmeni;</w:t>
      </w:r>
    </w:p>
    <w:p w14:paraId="2284CE35" w14:textId="319E7D48" w:rsidR="005F5FB3" w:rsidRPr="0029755E" w:rsidRDefault="000D3DEA" w:rsidP="00C622D3">
      <w:pPr>
        <w:pStyle w:val="Agency-body-text"/>
        <w:numPr>
          <w:ilvl w:val="0"/>
          <w:numId w:val="55"/>
        </w:numPr>
      </w:pPr>
      <w:r w:rsidRPr="0029755E">
        <w:rPr>
          <w:lang w:bidi="lv-LV"/>
        </w:rPr>
        <w:t>radīt pamatu diskusijām par iekļaušanos;</w:t>
      </w:r>
    </w:p>
    <w:p w14:paraId="29945717" w14:textId="5BE782AC" w:rsidR="005F5FB3" w:rsidRPr="0029755E" w:rsidRDefault="000D3DEA" w:rsidP="00C622D3">
      <w:pPr>
        <w:pStyle w:val="Agency-body-text"/>
        <w:numPr>
          <w:ilvl w:val="0"/>
          <w:numId w:val="55"/>
        </w:numPr>
      </w:pPr>
      <w:r w:rsidRPr="0029755E">
        <w:rPr>
          <w:lang w:bidi="lv-LV"/>
        </w:rPr>
        <w:t>aprakstīt, formulēt un noteikt prioritārās jomas, kurās jāveicina iekļaušanas prakse.</w:t>
      </w:r>
    </w:p>
    <w:p w14:paraId="5862BC96" w14:textId="34AB2A0E" w:rsidR="000D3DEA" w:rsidRPr="0029755E" w:rsidRDefault="00883816" w:rsidP="0060458D">
      <w:pPr>
        <w:pStyle w:val="Agency-body-text"/>
      </w:pPr>
      <w:r w:rsidRPr="0029755E">
        <w:rPr>
          <w:lang w:bidi="lv-LV"/>
        </w:rPr>
        <w:t>Lai izmantotu pašrefleksijas rīku:</w:t>
      </w:r>
    </w:p>
    <w:p w14:paraId="5EE9B562" w14:textId="77777777" w:rsidR="000D3DEA" w:rsidRPr="0029755E" w:rsidRDefault="000D3DEA" w:rsidP="00C622D3">
      <w:pPr>
        <w:pStyle w:val="Agency-body-text"/>
        <w:numPr>
          <w:ilvl w:val="0"/>
          <w:numId w:val="49"/>
        </w:numPr>
      </w:pPr>
      <w:r w:rsidRPr="0029755E">
        <w:rPr>
          <w:lang w:bidi="lv-LV"/>
        </w:rPr>
        <w:t>Vispirms formulējiet pašrefleksijas mērķi:</w:t>
      </w:r>
    </w:p>
    <w:p w14:paraId="46E06A36" w14:textId="36D34F8E" w:rsidR="000D3DEA" w:rsidRPr="0029755E" w:rsidRDefault="000D3DEA" w:rsidP="00C622D3">
      <w:pPr>
        <w:pStyle w:val="Agency-body-text"/>
        <w:numPr>
          <w:ilvl w:val="0"/>
          <w:numId w:val="50"/>
        </w:numPr>
        <w:ind w:left="1276"/>
      </w:pPr>
      <w:r w:rsidRPr="0029755E">
        <w:rPr>
          <w:lang w:bidi="lv-LV"/>
        </w:rPr>
        <w:t>Ko vēlaties sasniegt, lietojot šo rīku?</w:t>
      </w:r>
    </w:p>
    <w:p w14:paraId="2A576BE4" w14:textId="77777777" w:rsidR="000D3DEA" w:rsidRPr="0029755E" w:rsidRDefault="000D3DEA" w:rsidP="00C622D3">
      <w:pPr>
        <w:pStyle w:val="Agency-body-text"/>
        <w:numPr>
          <w:ilvl w:val="0"/>
          <w:numId w:val="50"/>
        </w:numPr>
        <w:ind w:left="1276"/>
      </w:pPr>
      <w:r w:rsidRPr="0029755E">
        <w:rPr>
          <w:lang w:bidi="lv-LV"/>
        </w:rPr>
        <w:t>Kāds ir vides mērķis?</w:t>
      </w:r>
    </w:p>
    <w:p w14:paraId="76D2CE3C" w14:textId="77777777" w:rsidR="000D3DEA" w:rsidRPr="0029755E" w:rsidRDefault="000D3DEA" w:rsidP="00C622D3">
      <w:pPr>
        <w:pStyle w:val="Agency-body-text"/>
        <w:numPr>
          <w:ilvl w:val="0"/>
          <w:numId w:val="50"/>
        </w:numPr>
        <w:ind w:left="1276"/>
      </w:pPr>
      <w:r w:rsidRPr="0029755E">
        <w:rPr>
          <w:lang w:bidi="lv-LV"/>
        </w:rPr>
        <w:t>Kas tajā iesaistīsies?</w:t>
      </w:r>
    </w:p>
    <w:p w14:paraId="103ECDC9" w14:textId="639FC151" w:rsidR="000D3DEA" w:rsidRPr="0029755E" w:rsidRDefault="000D3DEA" w:rsidP="00C622D3">
      <w:pPr>
        <w:pStyle w:val="Agency-body-text"/>
        <w:numPr>
          <w:ilvl w:val="0"/>
          <w:numId w:val="49"/>
        </w:numPr>
      </w:pPr>
      <w:r w:rsidRPr="0029755E">
        <w:rPr>
          <w:lang w:bidi="lv-LV"/>
        </w:rPr>
        <w:t>Iepazīstieties ar jomām un jautājumiem un izvēlieties jomas, uz kurām vēlaties koncentrēties.</w:t>
      </w:r>
    </w:p>
    <w:p w14:paraId="54694068" w14:textId="77777777" w:rsidR="000D3DEA" w:rsidRPr="0029755E" w:rsidRDefault="000D3DEA" w:rsidP="00C622D3">
      <w:pPr>
        <w:pStyle w:val="Agency-body-text"/>
        <w:numPr>
          <w:ilvl w:val="0"/>
          <w:numId w:val="49"/>
        </w:numPr>
      </w:pPr>
      <w:r w:rsidRPr="0029755E">
        <w:rPr>
          <w:lang w:bidi="lv-LV"/>
        </w:rPr>
        <w:t>Izlemiet, kā strādāt ar jautājumiem.</w:t>
      </w:r>
    </w:p>
    <w:p w14:paraId="56D0F88A" w14:textId="77777777" w:rsidR="00A7729F" w:rsidRPr="0029755E" w:rsidRDefault="000D3DEA" w:rsidP="00C622D3">
      <w:pPr>
        <w:pStyle w:val="Agency-body-text"/>
        <w:numPr>
          <w:ilvl w:val="0"/>
          <w:numId w:val="49"/>
        </w:numPr>
      </w:pPr>
      <w:r w:rsidRPr="0029755E">
        <w:rPr>
          <w:lang w:bidi="lv-LV"/>
        </w:rPr>
        <w:t>Izlasiet katru jautājumu un atbildiet uz tiem, pierakstiet savas atbildes.</w:t>
      </w:r>
    </w:p>
    <w:p w14:paraId="67495EC5" w14:textId="02C82C40" w:rsidR="000D3DEA" w:rsidRPr="0029755E" w:rsidRDefault="000D3DEA" w:rsidP="00C622D3">
      <w:pPr>
        <w:pStyle w:val="Agency-body-text"/>
        <w:numPr>
          <w:ilvl w:val="0"/>
          <w:numId w:val="49"/>
        </w:numPr>
      </w:pPr>
      <w:r w:rsidRPr="0029755E">
        <w:rPr>
          <w:lang w:bidi="lv-LV"/>
        </w:rPr>
        <w:t>Pierakstiet komentārus un situāciju vai aktivitāšu piemērus, kas ilustrē un izceļ jūsu atbildes.</w:t>
      </w:r>
    </w:p>
    <w:p w14:paraId="04C58F13" w14:textId="0F14A607" w:rsidR="000D3DEA" w:rsidRPr="0029755E" w:rsidRDefault="0006373E" w:rsidP="00C622D3">
      <w:pPr>
        <w:pStyle w:val="Agency-body-text"/>
        <w:numPr>
          <w:ilvl w:val="0"/>
          <w:numId w:val="49"/>
        </w:numPr>
      </w:pPr>
      <w:r w:rsidRPr="0029755E">
        <w:rPr>
          <w:lang w:bidi="lv-LV"/>
        </w:rPr>
        <w:t>Ņemot vērā jūsu atbildes, nosakiet izmaiņas, kas, jūsuprāt, varētu uzlabot iekļaušanos vidē.</w:t>
      </w:r>
    </w:p>
    <w:p w14:paraId="6D075D6C" w14:textId="26322699" w:rsidR="00A7729F" w:rsidRPr="0029755E" w:rsidRDefault="000D3DEA" w:rsidP="00C622D3">
      <w:pPr>
        <w:pStyle w:val="Agency-body-text"/>
        <w:numPr>
          <w:ilvl w:val="0"/>
          <w:numId w:val="49"/>
        </w:numPr>
      </w:pPr>
      <w:r w:rsidRPr="0029755E">
        <w:rPr>
          <w:lang w:bidi="lv-LV"/>
        </w:rPr>
        <w:t>Nosakiet prioritārās izmaiņas — kāda būs situācija, kad tiks sasniegti mērķi?</w:t>
      </w:r>
    </w:p>
    <w:p w14:paraId="3C6E80CA" w14:textId="74231430" w:rsidR="000D3DEA" w:rsidRPr="0029755E" w:rsidRDefault="000D3DEA" w:rsidP="00594E21">
      <w:pPr>
        <w:pStyle w:val="Agency-body-text"/>
        <w:rPr>
          <w:color w:val="000000"/>
          <w:sz w:val="28"/>
        </w:rPr>
      </w:pPr>
      <w:r w:rsidRPr="0029755E">
        <w:rPr>
          <w:lang w:bidi="lv-LV"/>
        </w:rPr>
        <w:br w:type="page"/>
      </w:r>
    </w:p>
    <w:p w14:paraId="66688D37" w14:textId="7123C1AD" w:rsidR="000D3DEA" w:rsidRPr="0029755E" w:rsidRDefault="005A64DF" w:rsidP="005A64DF">
      <w:pPr>
        <w:pStyle w:val="Agency-heading-1"/>
      </w:pPr>
      <w:bookmarkStart w:id="4" w:name="_Toc500157849"/>
      <w:r w:rsidRPr="0029755E">
        <w:rPr>
          <w:lang w:bidi="lv-LV"/>
        </w:rPr>
        <w:lastRenderedPageBreak/>
        <w:t>Iekļaujošās pirmsskolas izglītības vides pašrefleksija</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29755E" w14:paraId="4FD1BDD4" w14:textId="77777777" w:rsidTr="00594E21">
        <w:trPr>
          <w:cantSplit/>
          <w:trHeight w:val="567"/>
          <w:tblHeader/>
        </w:trPr>
        <w:tc>
          <w:tcPr>
            <w:tcW w:w="1250" w:type="pct"/>
            <w:shd w:val="clear" w:color="auto" w:fill="F2F2F2" w:themeFill="background1" w:themeFillShade="F2"/>
          </w:tcPr>
          <w:p w14:paraId="4F233B7D" w14:textId="3C6C3DE4" w:rsidR="00882268" w:rsidRPr="0029755E" w:rsidRDefault="00882268" w:rsidP="008063B9">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15AE03BA" w14:textId="3DEF9D7B" w:rsidR="00882268" w:rsidRPr="0029755E" w:rsidRDefault="00504DDB" w:rsidP="008063B9">
            <w:pPr>
              <w:pStyle w:val="Agency-body-text"/>
              <w:jc w:val="center"/>
              <w:rPr>
                <w:b/>
                <w:lang w:val="en-GB"/>
              </w:rPr>
            </w:pPr>
            <w:r w:rsidRPr="0029755E">
              <w:rPr>
                <w:b/>
                <w:lang w:val="lv-LV" w:bidi="lv-LV"/>
              </w:rPr>
              <w:t>Jūsu atbildes</w:t>
            </w:r>
          </w:p>
        </w:tc>
      </w:tr>
      <w:tr w:rsidR="00882268" w:rsidRPr="0029755E" w14:paraId="29235284" w14:textId="7D0C703B" w:rsidTr="00594E21">
        <w:trPr>
          <w:cantSplit/>
        </w:trPr>
        <w:tc>
          <w:tcPr>
            <w:tcW w:w="1250" w:type="pct"/>
          </w:tcPr>
          <w:p w14:paraId="1AFE4ED7" w14:textId="6CFF7D11" w:rsidR="00882268" w:rsidRPr="0029755E" w:rsidRDefault="008352C7" w:rsidP="000A1C54">
            <w:pPr>
              <w:pStyle w:val="Agency-body-text"/>
              <w:rPr>
                <w:lang w:val="en-GB"/>
              </w:rPr>
            </w:pPr>
            <w:r w:rsidRPr="0029755E">
              <w:rPr>
                <w:lang w:val="lv-LV" w:bidi="lv-LV"/>
              </w:rPr>
              <w:t>Vides nosaukums:</w:t>
            </w:r>
          </w:p>
        </w:tc>
        <w:tc>
          <w:tcPr>
            <w:tcW w:w="3750" w:type="pct"/>
          </w:tcPr>
          <w:p w14:paraId="613A8BC1" w14:textId="5219DA64" w:rsidR="00882268" w:rsidRPr="0029755E" w:rsidRDefault="00882268" w:rsidP="004E477A">
            <w:pPr>
              <w:pStyle w:val="Agency-body-text"/>
              <w:rPr>
                <w:lang w:val="en-GB"/>
              </w:rPr>
            </w:pPr>
          </w:p>
        </w:tc>
      </w:tr>
      <w:tr w:rsidR="00882268" w:rsidRPr="0029755E" w14:paraId="5B428727" w14:textId="1E1062ED" w:rsidTr="00594E21">
        <w:trPr>
          <w:cantSplit/>
        </w:trPr>
        <w:tc>
          <w:tcPr>
            <w:tcW w:w="1250" w:type="pct"/>
          </w:tcPr>
          <w:p w14:paraId="4B216593" w14:textId="1CE52581" w:rsidR="00882268" w:rsidRPr="0029755E" w:rsidRDefault="00882268" w:rsidP="004E477A">
            <w:pPr>
              <w:pStyle w:val="Agency-body-text"/>
              <w:rPr>
                <w:lang w:val="en-GB"/>
              </w:rPr>
            </w:pPr>
            <w:r w:rsidRPr="0029755E">
              <w:rPr>
                <w:lang w:val="lv-LV" w:bidi="lv-LV"/>
              </w:rPr>
              <w:t>Datums:</w:t>
            </w:r>
          </w:p>
        </w:tc>
        <w:tc>
          <w:tcPr>
            <w:tcW w:w="3750" w:type="pct"/>
          </w:tcPr>
          <w:p w14:paraId="75AFE294" w14:textId="44DC0A7D" w:rsidR="00882268" w:rsidRPr="0029755E" w:rsidRDefault="00882268" w:rsidP="004E477A">
            <w:pPr>
              <w:pStyle w:val="Agency-body-text"/>
              <w:rPr>
                <w:lang w:val="en-GB"/>
              </w:rPr>
            </w:pPr>
          </w:p>
        </w:tc>
      </w:tr>
      <w:tr w:rsidR="00882268" w:rsidRPr="0029755E" w14:paraId="349DEDBD" w14:textId="779448B7" w:rsidTr="00594E21">
        <w:trPr>
          <w:cantSplit/>
        </w:trPr>
        <w:tc>
          <w:tcPr>
            <w:tcW w:w="1250" w:type="pct"/>
          </w:tcPr>
          <w:p w14:paraId="2247B956" w14:textId="1DDC8DB9" w:rsidR="00882268" w:rsidRPr="0029755E" w:rsidRDefault="00882268" w:rsidP="004E477A">
            <w:pPr>
              <w:pStyle w:val="Agency-body-text"/>
              <w:rPr>
                <w:lang w:val="en-GB"/>
              </w:rPr>
            </w:pPr>
            <w:r w:rsidRPr="0029755E">
              <w:rPr>
                <w:lang w:val="lv-LV" w:bidi="lv-LV"/>
              </w:rPr>
              <w:t>Dalībnieks(-i):</w:t>
            </w:r>
          </w:p>
        </w:tc>
        <w:tc>
          <w:tcPr>
            <w:tcW w:w="3750" w:type="pct"/>
          </w:tcPr>
          <w:p w14:paraId="0EB6858D" w14:textId="488B4749" w:rsidR="00882268" w:rsidRPr="0029755E" w:rsidRDefault="00882268" w:rsidP="004E477A">
            <w:pPr>
              <w:pStyle w:val="Agency-body-text"/>
              <w:rPr>
                <w:lang w:val="en-GB"/>
              </w:rPr>
            </w:pPr>
          </w:p>
        </w:tc>
      </w:tr>
      <w:tr w:rsidR="00882268" w:rsidRPr="0029755E" w14:paraId="4C4822B4" w14:textId="0B2E2973" w:rsidTr="00594E21">
        <w:trPr>
          <w:cantSplit/>
          <w:trHeight w:val="2835"/>
        </w:trPr>
        <w:tc>
          <w:tcPr>
            <w:tcW w:w="1250" w:type="pct"/>
          </w:tcPr>
          <w:p w14:paraId="66E06863" w14:textId="1AC47C66" w:rsidR="00882268" w:rsidRPr="00DF3F5C" w:rsidRDefault="00882268" w:rsidP="004E477A">
            <w:pPr>
              <w:pStyle w:val="Agency-body-text"/>
              <w:rPr>
                <w:i/>
                <w:lang w:val="lv-LV"/>
              </w:rPr>
            </w:pPr>
            <w:r w:rsidRPr="0029755E">
              <w:rPr>
                <w:i/>
                <w:lang w:val="lv-LV" w:bidi="lv-LV"/>
              </w:rPr>
              <w:t>Pirms pašrefleksijas rīka izmantošanas jūsu vidē</w:t>
            </w:r>
            <w:r w:rsidR="0055746B">
              <w:rPr>
                <w:i/>
                <w:lang w:val="lv-LV" w:bidi="lv-LV"/>
              </w:rPr>
              <w:t>…</w:t>
            </w:r>
          </w:p>
          <w:p w14:paraId="29B628CE" w14:textId="34012C48" w:rsidR="00E61800" w:rsidRPr="00DF3F5C" w:rsidRDefault="00882268" w:rsidP="00747A1A">
            <w:pPr>
              <w:pStyle w:val="Agency-body-text"/>
              <w:rPr>
                <w:lang w:val="lv-LV"/>
              </w:rPr>
            </w:pPr>
            <w:r w:rsidRPr="0029755E">
              <w:rPr>
                <w:lang w:val="lv-LV" w:bidi="lv-LV"/>
              </w:rPr>
              <w:t>Padomājiet — kāds ir pašrefleksijas mērķis?</w:t>
            </w:r>
          </w:p>
        </w:tc>
        <w:tc>
          <w:tcPr>
            <w:tcW w:w="3750" w:type="pct"/>
          </w:tcPr>
          <w:p w14:paraId="04F8CF3D" w14:textId="223A8840" w:rsidR="00882268" w:rsidRPr="003C4C48" w:rsidRDefault="00882268" w:rsidP="004E477A">
            <w:pPr>
              <w:pStyle w:val="Agency-body-text"/>
              <w:rPr>
                <w:lang w:val="lv-LV"/>
              </w:rPr>
            </w:pPr>
            <w:bookmarkStart w:id="5" w:name="_GoBack"/>
            <w:bookmarkEnd w:id="5"/>
          </w:p>
        </w:tc>
      </w:tr>
      <w:tr w:rsidR="00882268" w:rsidRPr="0029755E" w14:paraId="42263357" w14:textId="75762B48" w:rsidTr="00594E21">
        <w:trPr>
          <w:cantSplit/>
          <w:trHeight w:val="2835"/>
        </w:trPr>
        <w:tc>
          <w:tcPr>
            <w:tcW w:w="1250" w:type="pct"/>
          </w:tcPr>
          <w:p w14:paraId="50AF185A" w14:textId="38531B04" w:rsidR="00882268" w:rsidRPr="00DF3F5C" w:rsidRDefault="00882268" w:rsidP="004E477A">
            <w:pPr>
              <w:pStyle w:val="Agency-body-text"/>
              <w:rPr>
                <w:i/>
                <w:lang w:val="lv-LV"/>
              </w:rPr>
            </w:pPr>
            <w:r w:rsidRPr="0029755E">
              <w:rPr>
                <w:i/>
                <w:lang w:val="lv-LV" w:bidi="lv-LV"/>
              </w:rPr>
              <w:t>Pēc pašrefleksijas rīka izmantošanas</w:t>
            </w:r>
            <w:r w:rsidR="0055746B">
              <w:rPr>
                <w:i/>
                <w:lang w:val="lv-LV" w:bidi="lv-LV"/>
              </w:rPr>
              <w:t>…</w:t>
            </w:r>
          </w:p>
          <w:p w14:paraId="097755E0" w14:textId="685D4519" w:rsidR="00882268" w:rsidRPr="00DF3F5C" w:rsidRDefault="00882268" w:rsidP="00A40273">
            <w:pPr>
              <w:pStyle w:val="Agency-body-text"/>
              <w:rPr>
                <w:lang w:val="lv-LV"/>
              </w:rPr>
            </w:pPr>
            <w:r w:rsidRPr="0029755E">
              <w:rPr>
                <w:lang w:val="lv-LV" w:bidi="lv-LV"/>
              </w:rPr>
              <w:t>Ko nepieciešams mainīt:</w:t>
            </w:r>
          </w:p>
        </w:tc>
        <w:tc>
          <w:tcPr>
            <w:tcW w:w="3750" w:type="pct"/>
          </w:tcPr>
          <w:p w14:paraId="5167610A" w14:textId="3A89B2BA" w:rsidR="00882268" w:rsidRPr="00DF3F5C" w:rsidRDefault="00882268" w:rsidP="004E477A">
            <w:pPr>
              <w:pStyle w:val="Agency-body-text"/>
              <w:rPr>
                <w:lang w:val="lv-LV"/>
              </w:rPr>
            </w:pPr>
          </w:p>
        </w:tc>
      </w:tr>
      <w:tr w:rsidR="00882268" w:rsidRPr="0029755E" w14:paraId="3C0B5A18" w14:textId="703F63E3" w:rsidTr="00594E21">
        <w:trPr>
          <w:cantSplit/>
          <w:trHeight w:val="2835"/>
        </w:trPr>
        <w:tc>
          <w:tcPr>
            <w:tcW w:w="1250" w:type="pct"/>
          </w:tcPr>
          <w:p w14:paraId="2AD4AD5C" w14:textId="0DF0B578" w:rsidR="00882268" w:rsidRPr="0029755E" w:rsidRDefault="00882268" w:rsidP="00A40273">
            <w:pPr>
              <w:pStyle w:val="Agency-body-text"/>
              <w:rPr>
                <w:lang w:val="en-GB"/>
              </w:rPr>
            </w:pPr>
            <w:r w:rsidRPr="0029755E">
              <w:rPr>
                <w:lang w:val="lv-LV" w:bidi="lv-LV"/>
              </w:rPr>
              <w:t>Prioritātes:</w:t>
            </w:r>
          </w:p>
        </w:tc>
        <w:tc>
          <w:tcPr>
            <w:tcW w:w="3750" w:type="pct"/>
          </w:tcPr>
          <w:p w14:paraId="4AE7F4D9" w14:textId="4F9A5B3E" w:rsidR="00882268" w:rsidRPr="0029755E" w:rsidRDefault="00882268" w:rsidP="00A40273">
            <w:pPr>
              <w:pStyle w:val="Agency-body-text"/>
              <w:rPr>
                <w:lang w:val="en-GB"/>
              </w:rPr>
            </w:pPr>
          </w:p>
        </w:tc>
      </w:tr>
    </w:tbl>
    <w:p w14:paraId="13EAA85E" w14:textId="77777777" w:rsidR="003D43CE" w:rsidRPr="0029755E" w:rsidRDefault="003D43CE" w:rsidP="00594E21">
      <w:pPr>
        <w:pStyle w:val="Agency-body-text"/>
        <w:rPr>
          <w:color w:val="000000"/>
          <w:sz w:val="32"/>
          <w:szCs w:val="28"/>
        </w:rPr>
      </w:pPr>
      <w:r w:rsidRPr="0029755E">
        <w:rPr>
          <w:lang w:bidi="lv-LV"/>
        </w:rPr>
        <w:br w:type="page"/>
      </w:r>
    </w:p>
    <w:p w14:paraId="7CAE3127" w14:textId="0504602F" w:rsidR="0096624A" w:rsidRPr="0029755E" w:rsidRDefault="004D2345" w:rsidP="00F87A6C">
      <w:pPr>
        <w:pStyle w:val="Agency-heading-2"/>
        <w:numPr>
          <w:ilvl w:val="0"/>
          <w:numId w:val="38"/>
        </w:numPr>
        <w:ind w:left="284"/>
      </w:pPr>
      <w:bookmarkStart w:id="6" w:name="_Toc500157850"/>
      <w:r w:rsidRPr="0029755E">
        <w:rPr>
          <w:lang w:bidi="lv-LV"/>
        </w:rPr>
        <w:lastRenderedPageBreak/>
        <w:t>Kopumā viesmīlīga atmosfēra</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29755E" w14:paraId="137A89A0" w14:textId="77777777" w:rsidTr="00594E21">
        <w:trPr>
          <w:cantSplit/>
          <w:trHeight w:val="567"/>
          <w:tblHeader/>
        </w:trPr>
        <w:tc>
          <w:tcPr>
            <w:tcW w:w="1250" w:type="pct"/>
            <w:shd w:val="clear" w:color="auto" w:fill="F2F2F2" w:themeFill="background1" w:themeFillShade="F2"/>
          </w:tcPr>
          <w:p w14:paraId="0C12945F" w14:textId="77777777" w:rsidR="004F73D7" w:rsidRPr="0029755E" w:rsidRDefault="004F73D7" w:rsidP="00FB51B3">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3FD2C273" w14:textId="77777777" w:rsidR="004F73D7" w:rsidRPr="0029755E" w:rsidRDefault="004F73D7" w:rsidP="00FB51B3">
            <w:pPr>
              <w:pStyle w:val="Agency-body-text"/>
              <w:jc w:val="center"/>
              <w:rPr>
                <w:b/>
                <w:lang w:val="en-GB"/>
              </w:rPr>
            </w:pPr>
            <w:r w:rsidRPr="0029755E">
              <w:rPr>
                <w:b/>
                <w:lang w:val="lv-LV" w:bidi="lv-LV"/>
              </w:rPr>
              <w:t>Jūsu atbildes</w:t>
            </w:r>
          </w:p>
        </w:tc>
      </w:tr>
      <w:tr w:rsidR="007D1172" w:rsidRPr="0029755E" w14:paraId="37266977" w14:textId="77777777" w:rsidTr="00594E21">
        <w:trPr>
          <w:cantSplit/>
        </w:trPr>
        <w:tc>
          <w:tcPr>
            <w:tcW w:w="1250" w:type="pct"/>
          </w:tcPr>
          <w:p w14:paraId="5EFE7C6A" w14:textId="5804AA96" w:rsidR="004F73D7" w:rsidRPr="00DF3F5C" w:rsidRDefault="004F73D7" w:rsidP="006A2AA8">
            <w:pPr>
              <w:pStyle w:val="Agency-body-text"/>
              <w:numPr>
                <w:ilvl w:val="0"/>
                <w:numId w:val="40"/>
              </w:numPr>
              <w:ind w:left="0" w:firstLine="0"/>
              <w:rPr>
                <w:lang w:val="fr-FR"/>
              </w:rPr>
            </w:pPr>
            <w:r w:rsidRPr="0029755E">
              <w:rPr>
                <w:lang w:val="lv-LV" w:bidi="lv-LV"/>
              </w:rPr>
              <w:t>Vai visi bērni un to ģimenes jūtas laipni gaidītas?</w:t>
            </w:r>
          </w:p>
        </w:tc>
        <w:tc>
          <w:tcPr>
            <w:tcW w:w="3750" w:type="pct"/>
          </w:tcPr>
          <w:p w14:paraId="63F7DEAC" w14:textId="3E5C7B77" w:rsidR="004F73D7" w:rsidRPr="00DF3F5C" w:rsidRDefault="004F73D7" w:rsidP="00B27501">
            <w:pPr>
              <w:pStyle w:val="Agency-body-text"/>
              <w:rPr>
                <w:lang w:val="fr-FR"/>
              </w:rPr>
            </w:pPr>
          </w:p>
        </w:tc>
      </w:tr>
      <w:tr w:rsidR="007D1172" w:rsidRPr="0029755E" w14:paraId="36156252" w14:textId="77777777" w:rsidTr="00594E21">
        <w:trPr>
          <w:cantSplit/>
        </w:trPr>
        <w:tc>
          <w:tcPr>
            <w:tcW w:w="1250" w:type="pct"/>
          </w:tcPr>
          <w:p w14:paraId="57A8D32B" w14:textId="39C76F87" w:rsidR="004F73D7" w:rsidRPr="00DF3F5C" w:rsidRDefault="004F73D7" w:rsidP="00E65E97">
            <w:pPr>
              <w:pStyle w:val="Agency-body-text"/>
              <w:numPr>
                <w:ilvl w:val="0"/>
                <w:numId w:val="40"/>
              </w:numPr>
              <w:ind w:left="0" w:firstLine="0"/>
              <w:rPr>
                <w:lang w:val="lv-LV"/>
              </w:rPr>
            </w:pPr>
            <w:r w:rsidRPr="0029755E">
              <w:rPr>
                <w:lang w:val="lv-LV" w:bidi="lv-LV"/>
              </w:rPr>
              <w:t>Kādā veidā vide kalpo par labvēlīgu, mājīgu un pievilcīgu vietu bērniem un darbiniekiem?</w:t>
            </w:r>
            <w:r w:rsidR="005C720C" w:rsidRPr="0029755E">
              <w:rPr>
                <w:rStyle w:val="FootnoteReference"/>
                <w:lang w:val="lv-LV" w:bidi="lv-LV"/>
              </w:rPr>
              <w:footnoteReference w:id="2"/>
            </w:r>
          </w:p>
        </w:tc>
        <w:tc>
          <w:tcPr>
            <w:tcW w:w="3750" w:type="pct"/>
          </w:tcPr>
          <w:p w14:paraId="02BA09C4" w14:textId="7CF9645C" w:rsidR="004F73D7" w:rsidRPr="00DF3F5C" w:rsidRDefault="004F73D7" w:rsidP="00B27501">
            <w:pPr>
              <w:pStyle w:val="Agency-body-text"/>
              <w:rPr>
                <w:lang w:val="lv-LV"/>
              </w:rPr>
            </w:pPr>
          </w:p>
        </w:tc>
      </w:tr>
      <w:tr w:rsidR="007D1172" w:rsidRPr="0029755E" w14:paraId="5548D73D" w14:textId="77777777" w:rsidTr="00594E21">
        <w:trPr>
          <w:cantSplit/>
        </w:trPr>
        <w:tc>
          <w:tcPr>
            <w:tcW w:w="1250" w:type="pct"/>
          </w:tcPr>
          <w:p w14:paraId="6D69AD85" w14:textId="0C95F99A" w:rsidR="004F73D7" w:rsidRPr="00DF3F5C" w:rsidRDefault="003E28F3" w:rsidP="000A1C54">
            <w:pPr>
              <w:pStyle w:val="Agency-body-text"/>
              <w:numPr>
                <w:ilvl w:val="0"/>
                <w:numId w:val="40"/>
              </w:numPr>
              <w:ind w:left="0" w:firstLine="0"/>
              <w:rPr>
                <w:lang w:val="lv-LV"/>
              </w:rPr>
            </w:pPr>
            <w:r w:rsidRPr="0029755E">
              <w:rPr>
                <w:lang w:val="lv-LV" w:bidi="lv-LV"/>
              </w:rPr>
              <w:t>Kādā veidā vidē esošie līderi veicina kopīgu un iekļaujošu kultūru?</w:t>
            </w:r>
          </w:p>
        </w:tc>
        <w:tc>
          <w:tcPr>
            <w:tcW w:w="3750" w:type="pct"/>
          </w:tcPr>
          <w:p w14:paraId="0A32ADF9" w14:textId="77777777" w:rsidR="004F73D7" w:rsidRPr="00DF3F5C" w:rsidRDefault="004F73D7" w:rsidP="00B27501">
            <w:pPr>
              <w:pStyle w:val="Agency-body-text"/>
              <w:rPr>
                <w:lang w:val="lv-LV"/>
              </w:rPr>
            </w:pPr>
          </w:p>
        </w:tc>
      </w:tr>
      <w:tr w:rsidR="007D1172" w:rsidRPr="0029755E" w14:paraId="1754E6C7" w14:textId="77777777" w:rsidTr="00594E21">
        <w:trPr>
          <w:cantSplit/>
        </w:trPr>
        <w:tc>
          <w:tcPr>
            <w:tcW w:w="1250" w:type="pct"/>
          </w:tcPr>
          <w:p w14:paraId="5B9007D6" w14:textId="7ECAEB9D" w:rsidR="004F73D7" w:rsidRPr="00DF3F5C" w:rsidRDefault="003E28F3" w:rsidP="006A2AA8">
            <w:pPr>
              <w:pStyle w:val="Agency-body-text"/>
              <w:numPr>
                <w:ilvl w:val="0"/>
                <w:numId w:val="40"/>
              </w:numPr>
              <w:ind w:left="0" w:firstLine="0"/>
              <w:rPr>
                <w:lang w:val="lv-LV"/>
              </w:rPr>
            </w:pPr>
            <w:r w:rsidRPr="0029755E">
              <w:rPr>
                <w:lang w:val="lv-LV" w:bidi="lv-LV"/>
              </w:rPr>
              <w:t>Kā vide atspoguļo un vērtē vietējās sabiedrības daudzveidību?</w:t>
            </w:r>
          </w:p>
        </w:tc>
        <w:tc>
          <w:tcPr>
            <w:tcW w:w="3750" w:type="pct"/>
          </w:tcPr>
          <w:p w14:paraId="3F8974DC" w14:textId="77777777" w:rsidR="004F73D7" w:rsidRPr="00DF3F5C" w:rsidRDefault="004F73D7" w:rsidP="00B27501">
            <w:pPr>
              <w:pStyle w:val="Agency-body-text"/>
              <w:rPr>
                <w:lang w:val="lv-LV"/>
              </w:rPr>
            </w:pPr>
          </w:p>
        </w:tc>
      </w:tr>
      <w:tr w:rsidR="007D1172" w:rsidRPr="0029755E" w14:paraId="0FCA261A" w14:textId="77777777" w:rsidTr="00594E21">
        <w:trPr>
          <w:cantSplit/>
        </w:trPr>
        <w:tc>
          <w:tcPr>
            <w:tcW w:w="1250" w:type="pct"/>
          </w:tcPr>
          <w:p w14:paraId="6574BFD8" w14:textId="03FD9E8F" w:rsidR="004F73D7" w:rsidRPr="00DF3F5C" w:rsidRDefault="003E28F3" w:rsidP="006A2AA8">
            <w:pPr>
              <w:pStyle w:val="Agency-body-text"/>
              <w:numPr>
                <w:ilvl w:val="0"/>
                <w:numId w:val="40"/>
              </w:numPr>
              <w:ind w:left="0" w:firstLine="0"/>
              <w:rPr>
                <w:lang w:val="lv-LV"/>
              </w:rPr>
            </w:pPr>
            <w:r w:rsidRPr="0029755E">
              <w:rPr>
                <w:lang w:val="lv-LV" w:bidi="lv-LV"/>
              </w:rPr>
              <w:t>Kas ļauj bērniem sajust piederību vienaudžu grupai?</w:t>
            </w:r>
          </w:p>
        </w:tc>
        <w:tc>
          <w:tcPr>
            <w:tcW w:w="3750" w:type="pct"/>
          </w:tcPr>
          <w:p w14:paraId="4AF0B7DB" w14:textId="77777777" w:rsidR="004F73D7" w:rsidRPr="00DF3F5C" w:rsidRDefault="004F73D7" w:rsidP="00B27501">
            <w:pPr>
              <w:pStyle w:val="Agency-body-text"/>
              <w:rPr>
                <w:lang w:val="lv-LV"/>
              </w:rPr>
            </w:pPr>
          </w:p>
        </w:tc>
      </w:tr>
      <w:tr w:rsidR="002B6DB1" w:rsidRPr="0029755E" w14:paraId="74006AC7" w14:textId="77777777" w:rsidTr="00594E21">
        <w:trPr>
          <w:cantSplit/>
        </w:trPr>
        <w:tc>
          <w:tcPr>
            <w:tcW w:w="1250" w:type="pct"/>
          </w:tcPr>
          <w:p w14:paraId="5924693E" w14:textId="7095451C" w:rsidR="00A41077" w:rsidRPr="00DF3F5C" w:rsidRDefault="00500329" w:rsidP="000A1C54">
            <w:pPr>
              <w:pStyle w:val="Agency-body-text"/>
              <w:numPr>
                <w:ilvl w:val="0"/>
                <w:numId w:val="40"/>
              </w:numPr>
              <w:ind w:left="0" w:firstLine="0"/>
              <w:rPr>
                <w:lang w:val="pt-PT"/>
              </w:rPr>
            </w:pPr>
            <w:r w:rsidRPr="0029755E">
              <w:rPr>
                <w:lang w:val="lv-LV" w:bidi="lv-LV"/>
              </w:rPr>
              <w:t>Vai kāds no bērniem varētu justies atstumts?</w:t>
            </w:r>
          </w:p>
        </w:tc>
        <w:tc>
          <w:tcPr>
            <w:tcW w:w="3750" w:type="pct"/>
          </w:tcPr>
          <w:p w14:paraId="64E65965" w14:textId="77777777" w:rsidR="004F73D7" w:rsidRPr="00DF3F5C" w:rsidRDefault="004F73D7" w:rsidP="00166818">
            <w:pPr>
              <w:pStyle w:val="Agency-body-text"/>
              <w:rPr>
                <w:lang w:val="pt-PT"/>
              </w:rPr>
            </w:pPr>
          </w:p>
        </w:tc>
      </w:tr>
      <w:tr w:rsidR="00500329" w:rsidRPr="0029755E" w14:paraId="16ABE11A" w14:textId="77777777" w:rsidTr="00594E21">
        <w:trPr>
          <w:cantSplit/>
          <w:trHeight w:val="5670"/>
        </w:trPr>
        <w:tc>
          <w:tcPr>
            <w:tcW w:w="1250" w:type="pct"/>
          </w:tcPr>
          <w:p w14:paraId="775F3B8E" w14:textId="29893DE8" w:rsidR="00500329" w:rsidRPr="0029755E" w:rsidRDefault="00A41077" w:rsidP="00C622D3">
            <w:pPr>
              <w:pStyle w:val="Agency-body-text"/>
              <w:numPr>
                <w:ilvl w:val="0"/>
                <w:numId w:val="40"/>
              </w:numPr>
              <w:ind w:left="0" w:firstLine="0"/>
              <w:rPr>
                <w:lang w:val="en-GB"/>
              </w:rPr>
            </w:pPr>
            <w:r w:rsidRPr="0029755E">
              <w:rPr>
                <w:lang w:val="lv-LV" w:bidi="lv-LV"/>
              </w:rPr>
              <w:lastRenderedPageBreak/>
              <w:t>Ko jūs vēlētos mainīt?</w:t>
            </w:r>
          </w:p>
        </w:tc>
        <w:tc>
          <w:tcPr>
            <w:tcW w:w="3750" w:type="pct"/>
          </w:tcPr>
          <w:p w14:paraId="1B7C9D51" w14:textId="77777777" w:rsidR="00500329" w:rsidRPr="0029755E" w:rsidRDefault="00500329" w:rsidP="00166818">
            <w:pPr>
              <w:pStyle w:val="Agency-body-text"/>
              <w:rPr>
                <w:lang w:val="en-GB"/>
              </w:rPr>
            </w:pPr>
          </w:p>
        </w:tc>
      </w:tr>
    </w:tbl>
    <w:p w14:paraId="1708F4C1" w14:textId="77777777" w:rsidR="000D3DEA" w:rsidRPr="0029755E" w:rsidRDefault="000D3DEA" w:rsidP="00166818">
      <w:pPr>
        <w:pStyle w:val="Agency-body-text"/>
      </w:pPr>
      <w:r w:rsidRPr="0029755E">
        <w:rPr>
          <w:lang w:bidi="lv-LV"/>
        </w:rPr>
        <w:br w:type="page"/>
      </w:r>
    </w:p>
    <w:p w14:paraId="4DA2605C" w14:textId="71E7721B" w:rsidR="000D3DEA" w:rsidRPr="0029755E" w:rsidRDefault="00166818" w:rsidP="00F87A6C">
      <w:pPr>
        <w:pStyle w:val="Agency-heading-2"/>
        <w:numPr>
          <w:ilvl w:val="0"/>
          <w:numId w:val="38"/>
        </w:numPr>
        <w:ind w:left="284"/>
      </w:pPr>
      <w:bookmarkStart w:id="7" w:name="_Toc500157851"/>
      <w:r w:rsidRPr="0029755E">
        <w:rPr>
          <w:lang w:bidi="lv-LV"/>
        </w:rPr>
        <w:lastRenderedPageBreak/>
        <w:t>Iekļaujoša sociālā vide</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29755E" w14:paraId="65CE2ABB" w14:textId="77777777" w:rsidTr="00594E21">
        <w:trPr>
          <w:cantSplit/>
          <w:trHeight w:val="567"/>
          <w:tblHeader/>
        </w:trPr>
        <w:tc>
          <w:tcPr>
            <w:tcW w:w="1250" w:type="pct"/>
            <w:shd w:val="clear" w:color="auto" w:fill="F2F2F2" w:themeFill="background1" w:themeFillShade="F2"/>
          </w:tcPr>
          <w:p w14:paraId="475B1811" w14:textId="77777777" w:rsidR="00033D32" w:rsidRPr="0029755E" w:rsidRDefault="00033D32" w:rsidP="00FB51B3">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0CB70F2F" w14:textId="77777777" w:rsidR="00033D32" w:rsidRPr="0029755E" w:rsidRDefault="00033D32" w:rsidP="00FB51B3">
            <w:pPr>
              <w:pStyle w:val="Agency-body-text"/>
              <w:jc w:val="center"/>
              <w:rPr>
                <w:b/>
                <w:lang w:val="en-GB"/>
              </w:rPr>
            </w:pPr>
            <w:r w:rsidRPr="0029755E">
              <w:rPr>
                <w:b/>
                <w:lang w:val="lv-LV" w:bidi="lv-LV"/>
              </w:rPr>
              <w:t>Jūsu atbildes</w:t>
            </w:r>
          </w:p>
        </w:tc>
      </w:tr>
      <w:tr w:rsidR="00086BA2" w:rsidRPr="0029755E" w14:paraId="3100D8E7" w14:textId="77777777" w:rsidTr="00594E21">
        <w:trPr>
          <w:cantSplit/>
        </w:trPr>
        <w:tc>
          <w:tcPr>
            <w:tcW w:w="1250" w:type="pct"/>
          </w:tcPr>
          <w:p w14:paraId="314A2BAA" w14:textId="0603323F" w:rsidR="00033D32" w:rsidRPr="0029755E" w:rsidRDefault="00033D32" w:rsidP="00410132">
            <w:pPr>
              <w:pStyle w:val="Agency-body-text"/>
              <w:numPr>
                <w:ilvl w:val="0"/>
                <w:numId w:val="41"/>
              </w:numPr>
              <w:ind w:left="0" w:firstLine="0"/>
              <w:rPr>
                <w:lang w:val="en-GB"/>
              </w:rPr>
            </w:pPr>
            <w:r w:rsidRPr="0029755E">
              <w:rPr>
                <w:lang w:val="lv-LV" w:bidi="lv-LV"/>
              </w:rPr>
              <w:t>Vai darbinieki veido starppersonu attiecības ar katru bērnu?</w:t>
            </w:r>
          </w:p>
        </w:tc>
        <w:tc>
          <w:tcPr>
            <w:tcW w:w="3750" w:type="pct"/>
          </w:tcPr>
          <w:p w14:paraId="0579E989" w14:textId="77777777" w:rsidR="00033D32" w:rsidRPr="0029755E" w:rsidRDefault="00033D32" w:rsidP="00033D32">
            <w:pPr>
              <w:pStyle w:val="Agency-body-text"/>
              <w:rPr>
                <w:lang w:val="en-GB"/>
              </w:rPr>
            </w:pPr>
          </w:p>
        </w:tc>
      </w:tr>
      <w:tr w:rsidR="00086BA2" w:rsidRPr="0029755E" w14:paraId="7F1920F5" w14:textId="77777777" w:rsidTr="00594E21">
        <w:trPr>
          <w:cantSplit/>
        </w:trPr>
        <w:tc>
          <w:tcPr>
            <w:tcW w:w="1250" w:type="pct"/>
          </w:tcPr>
          <w:p w14:paraId="088DEF3C" w14:textId="43AB3F60" w:rsidR="00033D32" w:rsidRPr="00DF3F5C" w:rsidRDefault="00033D32" w:rsidP="00410132">
            <w:pPr>
              <w:pStyle w:val="Agency-body-text"/>
              <w:numPr>
                <w:ilvl w:val="0"/>
                <w:numId w:val="41"/>
              </w:numPr>
              <w:ind w:left="0" w:firstLine="0"/>
              <w:rPr>
                <w:lang w:val="lv-LV"/>
              </w:rPr>
            </w:pPr>
            <w:r w:rsidRPr="0029755E">
              <w:rPr>
                <w:lang w:val="lv-LV" w:bidi="lv-LV"/>
              </w:rPr>
              <w:t>Kā tiek veicināta saskarsme ar vienaudžiem un kopīga spēlēšanās?</w:t>
            </w:r>
          </w:p>
        </w:tc>
        <w:tc>
          <w:tcPr>
            <w:tcW w:w="3750" w:type="pct"/>
          </w:tcPr>
          <w:p w14:paraId="481F980E" w14:textId="77777777" w:rsidR="00033D32" w:rsidRPr="00DF3F5C" w:rsidRDefault="00033D32" w:rsidP="00033D32">
            <w:pPr>
              <w:pStyle w:val="Agency-body-text"/>
              <w:rPr>
                <w:lang w:val="lv-LV"/>
              </w:rPr>
            </w:pPr>
          </w:p>
        </w:tc>
      </w:tr>
      <w:tr w:rsidR="00086BA2" w:rsidRPr="0029755E" w14:paraId="41E86F22" w14:textId="77777777" w:rsidTr="00594E21">
        <w:trPr>
          <w:cantSplit/>
        </w:trPr>
        <w:tc>
          <w:tcPr>
            <w:tcW w:w="1250" w:type="pct"/>
          </w:tcPr>
          <w:p w14:paraId="021248F9" w14:textId="1BAB3153" w:rsidR="00033D32" w:rsidRPr="00DF3F5C" w:rsidRDefault="00033D32" w:rsidP="00410132">
            <w:pPr>
              <w:pStyle w:val="Agency-body-text"/>
              <w:numPr>
                <w:ilvl w:val="0"/>
                <w:numId w:val="41"/>
              </w:numPr>
              <w:ind w:left="0" w:firstLine="0"/>
              <w:rPr>
                <w:lang w:val="lv-LV"/>
              </w:rPr>
            </w:pPr>
            <w:r w:rsidRPr="0029755E">
              <w:rPr>
                <w:lang w:val="lv-LV" w:bidi="lv-LV"/>
              </w:rPr>
              <w:t>Kas ļauj visiem bērniem iesaistīties grupu aktivitātēs?</w:t>
            </w:r>
          </w:p>
        </w:tc>
        <w:tc>
          <w:tcPr>
            <w:tcW w:w="3750" w:type="pct"/>
          </w:tcPr>
          <w:p w14:paraId="12863693" w14:textId="77777777" w:rsidR="00033D32" w:rsidRPr="00DF3F5C" w:rsidRDefault="00033D32" w:rsidP="00033D32">
            <w:pPr>
              <w:pStyle w:val="Agency-body-text"/>
              <w:rPr>
                <w:lang w:val="lv-LV"/>
              </w:rPr>
            </w:pPr>
          </w:p>
        </w:tc>
      </w:tr>
      <w:tr w:rsidR="00086BA2" w:rsidRPr="0029755E" w14:paraId="0493C8A7" w14:textId="77777777" w:rsidTr="00594E21">
        <w:trPr>
          <w:cantSplit/>
        </w:trPr>
        <w:tc>
          <w:tcPr>
            <w:tcW w:w="1250" w:type="pct"/>
          </w:tcPr>
          <w:p w14:paraId="0CFC5202" w14:textId="1118B524" w:rsidR="00033D32" w:rsidRPr="00DF3F5C" w:rsidRDefault="00033D32" w:rsidP="00410132">
            <w:pPr>
              <w:pStyle w:val="Agency-body-text"/>
              <w:numPr>
                <w:ilvl w:val="0"/>
                <w:numId w:val="41"/>
              </w:numPr>
              <w:ind w:left="0" w:firstLine="0"/>
              <w:rPr>
                <w:lang w:val="lv-LV"/>
              </w:rPr>
            </w:pPr>
            <w:r w:rsidRPr="0029755E">
              <w:rPr>
                <w:lang w:val="lv-LV" w:bidi="lv-LV"/>
              </w:rPr>
              <w:t>Kā bērni tiek mudināti cienīt vienaudžu grupā sastopamās atšķirības?</w:t>
            </w:r>
          </w:p>
        </w:tc>
        <w:tc>
          <w:tcPr>
            <w:tcW w:w="3750" w:type="pct"/>
          </w:tcPr>
          <w:p w14:paraId="46E2C45C" w14:textId="77777777" w:rsidR="00033D32" w:rsidRPr="00DF3F5C" w:rsidRDefault="00033D32" w:rsidP="00033D32">
            <w:pPr>
              <w:pStyle w:val="Agency-body-text"/>
              <w:rPr>
                <w:lang w:val="lv-LV"/>
              </w:rPr>
            </w:pPr>
          </w:p>
        </w:tc>
      </w:tr>
      <w:tr w:rsidR="00086BA2" w:rsidRPr="0029755E" w14:paraId="7A54B05E" w14:textId="77777777" w:rsidTr="00594E21">
        <w:trPr>
          <w:cantSplit/>
        </w:trPr>
        <w:tc>
          <w:tcPr>
            <w:tcW w:w="1250" w:type="pct"/>
          </w:tcPr>
          <w:p w14:paraId="3485703B" w14:textId="43DC41B1" w:rsidR="00033D32" w:rsidRPr="00DF3F5C" w:rsidRDefault="00033D32" w:rsidP="00410132">
            <w:pPr>
              <w:pStyle w:val="Agency-body-text"/>
              <w:numPr>
                <w:ilvl w:val="0"/>
                <w:numId w:val="41"/>
              </w:numPr>
              <w:ind w:left="0" w:firstLine="0"/>
              <w:rPr>
                <w:lang w:val="lv-LV"/>
              </w:rPr>
            </w:pPr>
            <w:r w:rsidRPr="0029755E">
              <w:rPr>
                <w:lang w:val="lv-LV" w:bidi="lv-LV"/>
              </w:rPr>
              <w:t>Kā tiek veicināta bērnu pozitīva uzvedība?</w:t>
            </w:r>
          </w:p>
        </w:tc>
        <w:tc>
          <w:tcPr>
            <w:tcW w:w="3750" w:type="pct"/>
          </w:tcPr>
          <w:p w14:paraId="7E2F5ECC" w14:textId="77777777" w:rsidR="00033D32" w:rsidRPr="00DF3F5C" w:rsidRDefault="00033D32" w:rsidP="00033D32">
            <w:pPr>
              <w:pStyle w:val="Agency-body-text"/>
              <w:rPr>
                <w:lang w:val="lv-LV"/>
              </w:rPr>
            </w:pPr>
          </w:p>
        </w:tc>
      </w:tr>
      <w:tr w:rsidR="00086BA2" w:rsidRPr="0029755E" w14:paraId="2473696F" w14:textId="77777777" w:rsidTr="00594E21">
        <w:trPr>
          <w:cantSplit/>
        </w:trPr>
        <w:tc>
          <w:tcPr>
            <w:tcW w:w="1250" w:type="pct"/>
          </w:tcPr>
          <w:p w14:paraId="1DFEF485" w14:textId="77E777DE" w:rsidR="005D7B91" w:rsidRPr="00DF3F5C" w:rsidRDefault="00033D32" w:rsidP="000A1C54">
            <w:pPr>
              <w:pStyle w:val="Agency-body-text"/>
              <w:numPr>
                <w:ilvl w:val="0"/>
                <w:numId w:val="41"/>
              </w:numPr>
              <w:ind w:left="0" w:firstLine="0"/>
              <w:rPr>
                <w:lang w:val="lv-LV"/>
              </w:rPr>
            </w:pPr>
            <w:r w:rsidRPr="0029755E">
              <w:rPr>
                <w:lang w:val="lv-LV" w:bidi="lv-LV"/>
              </w:rPr>
              <w:t>Kā bērni spēj atrisināt konfliktus?</w:t>
            </w:r>
          </w:p>
        </w:tc>
        <w:tc>
          <w:tcPr>
            <w:tcW w:w="3750" w:type="pct"/>
          </w:tcPr>
          <w:p w14:paraId="58F75B38" w14:textId="77777777" w:rsidR="00033D32" w:rsidRPr="00DF3F5C" w:rsidRDefault="00033D32" w:rsidP="00033D32">
            <w:pPr>
              <w:pStyle w:val="Agency-body-text"/>
              <w:rPr>
                <w:lang w:val="lv-LV"/>
              </w:rPr>
            </w:pPr>
          </w:p>
        </w:tc>
      </w:tr>
      <w:tr w:rsidR="00033D32" w:rsidRPr="0029755E" w14:paraId="4DD9921C" w14:textId="77777777" w:rsidTr="00594E21">
        <w:trPr>
          <w:cantSplit/>
          <w:trHeight w:val="5670"/>
        </w:trPr>
        <w:tc>
          <w:tcPr>
            <w:tcW w:w="1250" w:type="pct"/>
          </w:tcPr>
          <w:p w14:paraId="7AA084FD" w14:textId="7BE9E0F8" w:rsidR="00033D32" w:rsidRPr="0029755E" w:rsidRDefault="005D7B91" w:rsidP="000D10C1">
            <w:pPr>
              <w:pStyle w:val="Agency-body-text"/>
              <w:numPr>
                <w:ilvl w:val="0"/>
                <w:numId w:val="41"/>
              </w:numPr>
              <w:ind w:left="0" w:firstLine="0"/>
              <w:rPr>
                <w:lang w:val="en-GB"/>
              </w:rPr>
            </w:pPr>
            <w:r w:rsidRPr="0029755E">
              <w:rPr>
                <w:lang w:val="lv-LV" w:bidi="lv-LV"/>
              </w:rPr>
              <w:lastRenderedPageBreak/>
              <w:t>Ko jūs vēlētos mainīt?</w:t>
            </w:r>
          </w:p>
        </w:tc>
        <w:tc>
          <w:tcPr>
            <w:tcW w:w="3750" w:type="pct"/>
          </w:tcPr>
          <w:p w14:paraId="7B1ACA8E" w14:textId="77777777" w:rsidR="00033D32" w:rsidRPr="0029755E" w:rsidRDefault="00033D32" w:rsidP="00C622D3">
            <w:pPr>
              <w:pStyle w:val="Agency-body-text"/>
              <w:keepNext/>
              <w:rPr>
                <w:lang w:val="en-GB"/>
              </w:rPr>
            </w:pPr>
          </w:p>
        </w:tc>
      </w:tr>
    </w:tbl>
    <w:p w14:paraId="73C332EE" w14:textId="77777777" w:rsidR="000D3DEA" w:rsidRPr="0029755E" w:rsidRDefault="000D3DEA" w:rsidP="00594E21">
      <w:pPr>
        <w:pStyle w:val="Agency-body-text"/>
      </w:pPr>
      <w:r w:rsidRPr="0029755E">
        <w:rPr>
          <w:lang w:bidi="lv-LV"/>
        </w:rPr>
        <w:br w:type="page"/>
      </w:r>
    </w:p>
    <w:p w14:paraId="2285C05C" w14:textId="002D26AC" w:rsidR="000D3DEA" w:rsidRPr="0029755E" w:rsidRDefault="00033D32" w:rsidP="00F87A6C">
      <w:pPr>
        <w:pStyle w:val="Agency-heading-2"/>
        <w:numPr>
          <w:ilvl w:val="0"/>
          <w:numId w:val="38"/>
        </w:numPr>
        <w:ind w:left="284"/>
      </w:pPr>
      <w:bookmarkStart w:id="8" w:name="_Toc500157852"/>
      <w:r w:rsidRPr="0029755E">
        <w:rPr>
          <w:lang w:bidi="lv-LV"/>
        </w:rPr>
        <w:lastRenderedPageBreak/>
        <w:t>Uz bērniem centrēta pieeja</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29755E" w14:paraId="198DA191" w14:textId="77777777" w:rsidTr="00594E21">
        <w:trPr>
          <w:cantSplit/>
          <w:trHeight w:val="567"/>
          <w:tblHeader/>
        </w:trPr>
        <w:tc>
          <w:tcPr>
            <w:tcW w:w="1250" w:type="pct"/>
            <w:shd w:val="clear" w:color="auto" w:fill="F2F2F2" w:themeFill="background1" w:themeFillShade="F2"/>
          </w:tcPr>
          <w:p w14:paraId="5EF9A270" w14:textId="77777777" w:rsidR="00BC01C1" w:rsidRPr="0029755E" w:rsidRDefault="00BC01C1" w:rsidP="00FB51B3">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29D989F1" w14:textId="77777777" w:rsidR="00BC01C1" w:rsidRPr="0029755E" w:rsidRDefault="00BC01C1" w:rsidP="00FB51B3">
            <w:pPr>
              <w:pStyle w:val="Agency-body-text"/>
              <w:jc w:val="center"/>
              <w:rPr>
                <w:b/>
                <w:lang w:val="en-GB"/>
              </w:rPr>
            </w:pPr>
            <w:r w:rsidRPr="0029755E">
              <w:rPr>
                <w:b/>
                <w:lang w:val="lv-LV" w:bidi="lv-LV"/>
              </w:rPr>
              <w:t>Jūsu atbildes</w:t>
            </w:r>
          </w:p>
        </w:tc>
      </w:tr>
      <w:tr w:rsidR="00BC01C1" w:rsidRPr="0029755E" w14:paraId="6AD3E0F6" w14:textId="77777777" w:rsidTr="00594E21">
        <w:trPr>
          <w:cantSplit/>
        </w:trPr>
        <w:tc>
          <w:tcPr>
            <w:tcW w:w="1250" w:type="pct"/>
          </w:tcPr>
          <w:p w14:paraId="697C084C" w14:textId="6C9B0AAB" w:rsidR="00BC01C1" w:rsidRPr="00DF3F5C" w:rsidRDefault="00BC01C1" w:rsidP="00410132">
            <w:pPr>
              <w:pStyle w:val="Agency-body-text"/>
              <w:numPr>
                <w:ilvl w:val="0"/>
                <w:numId w:val="42"/>
              </w:numPr>
              <w:ind w:left="0" w:firstLine="0"/>
              <w:rPr>
                <w:lang w:val="lv-LV"/>
              </w:rPr>
            </w:pPr>
            <w:r w:rsidRPr="0029755E">
              <w:rPr>
                <w:lang w:val="lv-LV" w:bidi="lv-LV"/>
              </w:rPr>
              <w:t>Vai mācību aktivitātes balstītas uz bērnu interesēm un izvēlēm?</w:t>
            </w:r>
          </w:p>
        </w:tc>
        <w:tc>
          <w:tcPr>
            <w:tcW w:w="3750" w:type="pct"/>
          </w:tcPr>
          <w:p w14:paraId="56573688" w14:textId="77777777" w:rsidR="00BC01C1" w:rsidRPr="00DF3F5C" w:rsidRDefault="00BC01C1" w:rsidP="008448C9">
            <w:pPr>
              <w:pStyle w:val="Agency-body-text"/>
              <w:rPr>
                <w:lang w:val="lv-LV"/>
              </w:rPr>
            </w:pPr>
          </w:p>
        </w:tc>
      </w:tr>
      <w:tr w:rsidR="00BC01C1" w:rsidRPr="0029755E" w14:paraId="44ADD696" w14:textId="77777777" w:rsidTr="00594E21">
        <w:trPr>
          <w:cantSplit/>
        </w:trPr>
        <w:tc>
          <w:tcPr>
            <w:tcW w:w="1250" w:type="pct"/>
          </w:tcPr>
          <w:p w14:paraId="5D6A2A3D" w14:textId="12F5282D" w:rsidR="00BC01C1" w:rsidRPr="00DF3F5C" w:rsidRDefault="00BC01C1" w:rsidP="00410132">
            <w:pPr>
              <w:pStyle w:val="Agency-body-text"/>
              <w:numPr>
                <w:ilvl w:val="0"/>
                <w:numId w:val="42"/>
              </w:numPr>
              <w:ind w:left="0" w:firstLine="0"/>
              <w:rPr>
                <w:lang w:val="lv-LV"/>
              </w:rPr>
            </w:pPr>
            <w:r w:rsidRPr="0029755E">
              <w:rPr>
                <w:lang w:val="lv-LV" w:bidi="lv-LV"/>
              </w:rPr>
              <w:t>Vai jūs atbildat uz visiem bērnu viedokļiem un jautājumiem?</w:t>
            </w:r>
          </w:p>
        </w:tc>
        <w:tc>
          <w:tcPr>
            <w:tcW w:w="3750" w:type="pct"/>
          </w:tcPr>
          <w:p w14:paraId="4CE33D27" w14:textId="77777777" w:rsidR="00BC01C1" w:rsidRPr="00DF3F5C" w:rsidRDefault="00BC01C1" w:rsidP="008448C9">
            <w:pPr>
              <w:pStyle w:val="Agency-body-text"/>
              <w:rPr>
                <w:lang w:val="lv-LV"/>
              </w:rPr>
            </w:pPr>
          </w:p>
        </w:tc>
      </w:tr>
      <w:tr w:rsidR="00BC01C1" w:rsidRPr="0029755E" w14:paraId="58BB96AD" w14:textId="77777777" w:rsidTr="00594E21">
        <w:trPr>
          <w:cantSplit/>
        </w:trPr>
        <w:tc>
          <w:tcPr>
            <w:tcW w:w="1250" w:type="pct"/>
          </w:tcPr>
          <w:p w14:paraId="5C0E1507" w14:textId="6213091B" w:rsidR="00BC01C1" w:rsidRPr="00DF3F5C" w:rsidRDefault="008F0700" w:rsidP="00410132">
            <w:pPr>
              <w:pStyle w:val="Agency-body-text"/>
              <w:numPr>
                <w:ilvl w:val="0"/>
                <w:numId w:val="42"/>
              </w:numPr>
              <w:ind w:left="0" w:firstLine="0"/>
              <w:rPr>
                <w:lang w:val="lv-LV"/>
              </w:rPr>
            </w:pPr>
            <w:r w:rsidRPr="0029755E">
              <w:rPr>
                <w:lang w:val="lv-LV" w:bidi="lv-LV"/>
              </w:rPr>
              <w:t>Vai visi bērni ir iesaistīti tiem svarīgu lēmumu pieņemšanā?</w:t>
            </w:r>
          </w:p>
        </w:tc>
        <w:tc>
          <w:tcPr>
            <w:tcW w:w="3750" w:type="pct"/>
          </w:tcPr>
          <w:p w14:paraId="234993E6" w14:textId="77777777" w:rsidR="00BC01C1" w:rsidRPr="00DF3F5C" w:rsidRDefault="00BC01C1" w:rsidP="008448C9">
            <w:pPr>
              <w:pStyle w:val="Agency-body-text"/>
              <w:rPr>
                <w:lang w:val="lv-LV"/>
              </w:rPr>
            </w:pPr>
          </w:p>
        </w:tc>
      </w:tr>
      <w:tr w:rsidR="00BC01C1" w:rsidRPr="0029755E" w14:paraId="2500C254" w14:textId="77777777" w:rsidTr="00594E21">
        <w:trPr>
          <w:cantSplit/>
        </w:trPr>
        <w:tc>
          <w:tcPr>
            <w:tcW w:w="1250" w:type="pct"/>
          </w:tcPr>
          <w:p w14:paraId="2F904690" w14:textId="0F514AF2" w:rsidR="00BC01C1" w:rsidRPr="00DF3F5C" w:rsidRDefault="008F0700" w:rsidP="00410132">
            <w:pPr>
              <w:pStyle w:val="Agency-body-text"/>
              <w:numPr>
                <w:ilvl w:val="0"/>
                <w:numId w:val="42"/>
              </w:numPr>
              <w:ind w:left="0" w:firstLine="0"/>
              <w:rPr>
                <w:lang w:val="lv-LV"/>
              </w:rPr>
            </w:pPr>
            <w:r w:rsidRPr="0029755E">
              <w:rPr>
                <w:lang w:val="lv-LV" w:bidi="lv-LV"/>
              </w:rPr>
              <w:t>Vai visiem bērniem tiek atvieglota pāreja starp dažādām aktivitātēm?</w:t>
            </w:r>
          </w:p>
        </w:tc>
        <w:tc>
          <w:tcPr>
            <w:tcW w:w="3750" w:type="pct"/>
          </w:tcPr>
          <w:p w14:paraId="4CEFC260" w14:textId="77777777" w:rsidR="00BC01C1" w:rsidRPr="00DF3F5C" w:rsidRDefault="00BC01C1" w:rsidP="008448C9">
            <w:pPr>
              <w:pStyle w:val="Agency-body-text"/>
              <w:rPr>
                <w:lang w:val="lv-LV"/>
              </w:rPr>
            </w:pPr>
          </w:p>
        </w:tc>
      </w:tr>
      <w:tr w:rsidR="00BC01C1" w:rsidRPr="0029755E" w14:paraId="49F9549A" w14:textId="77777777" w:rsidTr="00594E21">
        <w:trPr>
          <w:cantSplit/>
        </w:trPr>
        <w:tc>
          <w:tcPr>
            <w:tcW w:w="1250" w:type="pct"/>
          </w:tcPr>
          <w:p w14:paraId="292BE81C" w14:textId="023B269F" w:rsidR="00BC01C1" w:rsidRPr="00DF3F5C" w:rsidRDefault="008F0700" w:rsidP="00410132">
            <w:pPr>
              <w:pStyle w:val="Agency-body-text"/>
              <w:numPr>
                <w:ilvl w:val="0"/>
                <w:numId w:val="42"/>
              </w:numPr>
              <w:ind w:left="0" w:firstLine="0"/>
              <w:rPr>
                <w:lang w:val="lv-LV"/>
              </w:rPr>
            </w:pPr>
            <w:r w:rsidRPr="0029755E">
              <w:rPr>
                <w:lang w:val="lv-LV" w:bidi="lv-LV"/>
              </w:rPr>
              <w:t>Vai bērniem nepieciešamajā brīdī ir pieejams atbalsts mācībām (cilvēkresursu vai citu resursu veidā)?</w:t>
            </w:r>
          </w:p>
        </w:tc>
        <w:tc>
          <w:tcPr>
            <w:tcW w:w="3750" w:type="pct"/>
          </w:tcPr>
          <w:p w14:paraId="14743A9D" w14:textId="77777777" w:rsidR="00BC01C1" w:rsidRPr="00DF3F5C" w:rsidRDefault="00BC01C1" w:rsidP="008448C9">
            <w:pPr>
              <w:pStyle w:val="Agency-body-text"/>
              <w:rPr>
                <w:lang w:val="lv-LV"/>
              </w:rPr>
            </w:pPr>
          </w:p>
        </w:tc>
      </w:tr>
      <w:tr w:rsidR="00BC01C1" w:rsidRPr="0029755E" w14:paraId="23FCE822" w14:textId="77777777" w:rsidTr="00594E21">
        <w:trPr>
          <w:cantSplit/>
        </w:trPr>
        <w:tc>
          <w:tcPr>
            <w:tcW w:w="1250" w:type="pct"/>
          </w:tcPr>
          <w:p w14:paraId="7D2F814B" w14:textId="76C3DFF5" w:rsidR="00D671C1" w:rsidRPr="00DF3F5C" w:rsidRDefault="00DB7503" w:rsidP="000D10C1">
            <w:pPr>
              <w:pStyle w:val="Agency-body-text"/>
              <w:numPr>
                <w:ilvl w:val="0"/>
                <w:numId w:val="42"/>
              </w:numPr>
              <w:ind w:left="0" w:firstLine="0"/>
              <w:rPr>
                <w:lang w:val="lv-LV"/>
              </w:rPr>
            </w:pPr>
            <w:r w:rsidRPr="0029755E">
              <w:rPr>
                <w:lang w:val="lv-LV" w:bidi="lv-LV"/>
              </w:rPr>
              <w:t>Vai skolotāji var piekļūt papildu un/vai ārējam atbalstam, kad tas ir nepieciešams?</w:t>
            </w:r>
          </w:p>
        </w:tc>
        <w:tc>
          <w:tcPr>
            <w:tcW w:w="3750" w:type="pct"/>
          </w:tcPr>
          <w:p w14:paraId="228002EC" w14:textId="77777777" w:rsidR="00BC01C1" w:rsidRPr="00DF3F5C" w:rsidRDefault="00BC01C1" w:rsidP="00C622D3">
            <w:pPr>
              <w:pStyle w:val="Agency-body-text"/>
              <w:keepNext/>
              <w:rPr>
                <w:lang w:val="lv-LV"/>
              </w:rPr>
            </w:pPr>
          </w:p>
        </w:tc>
      </w:tr>
      <w:tr w:rsidR="00BC01C1" w:rsidRPr="0029755E" w14:paraId="077251ED" w14:textId="77777777" w:rsidTr="00594E21">
        <w:trPr>
          <w:cantSplit/>
          <w:trHeight w:val="5670"/>
        </w:trPr>
        <w:tc>
          <w:tcPr>
            <w:tcW w:w="1250" w:type="pct"/>
          </w:tcPr>
          <w:p w14:paraId="3862365F" w14:textId="32454F52" w:rsidR="00BC01C1" w:rsidRPr="0029755E" w:rsidRDefault="00D671C1" w:rsidP="00C622D3">
            <w:pPr>
              <w:pStyle w:val="Agency-body-text"/>
              <w:numPr>
                <w:ilvl w:val="0"/>
                <w:numId w:val="42"/>
              </w:numPr>
              <w:ind w:left="0" w:firstLine="0"/>
              <w:rPr>
                <w:lang w:val="en-GB"/>
              </w:rPr>
            </w:pPr>
            <w:r w:rsidRPr="0029755E">
              <w:rPr>
                <w:lang w:val="lv-LV" w:bidi="lv-LV"/>
              </w:rPr>
              <w:lastRenderedPageBreak/>
              <w:t>Ko jūs vēlētos mainīt?</w:t>
            </w:r>
          </w:p>
        </w:tc>
        <w:tc>
          <w:tcPr>
            <w:tcW w:w="3750" w:type="pct"/>
          </w:tcPr>
          <w:p w14:paraId="2ACCA212" w14:textId="77777777" w:rsidR="00BC01C1" w:rsidRPr="0029755E" w:rsidRDefault="00BC01C1" w:rsidP="008448C9">
            <w:pPr>
              <w:pStyle w:val="Agency-body-text"/>
              <w:rPr>
                <w:lang w:val="en-GB"/>
              </w:rPr>
            </w:pPr>
          </w:p>
        </w:tc>
      </w:tr>
    </w:tbl>
    <w:p w14:paraId="624756C5" w14:textId="77777777" w:rsidR="000D3DEA" w:rsidRPr="0029755E" w:rsidRDefault="000D3DEA" w:rsidP="005B50C7">
      <w:pPr>
        <w:pStyle w:val="Agency-body-text"/>
      </w:pPr>
      <w:r w:rsidRPr="0029755E">
        <w:rPr>
          <w:lang w:bidi="lv-LV"/>
        </w:rPr>
        <w:br w:type="page"/>
      </w:r>
    </w:p>
    <w:p w14:paraId="65D89F47" w14:textId="3D980602" w:rsidR="000D3DEA" w:rsidRPr="0029755E" w:rsidRDefault="00AF0BFA" w:rsidP="00F87A6C">
      <w:pPr>
        <w:pStyle w:val="Agency-heading-2"/>
        <w:numPr>
          <w:ilvl w:val="0"/>
          <w:numId w:val="39"/>
        </w:numPr>
        <w:ind w:left="284"/>
      </w:pPr>
      <w:bookmarkStart w:id="9" w:name="_Toc500157853"/>
      <w:r w:rsidRPr="0029755E">
        <w:rPr>
          <w:lang w:bidi="lv-LV"/>
        </w:rPr>
        <w:lastRenderedPageBreak/>
        <w:t>Bērniem draudzīga fiziskā vide</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29755E" w14:paraId="5D0E469D" w14:textId="77777777" w:rsidTr="00594E21">
        <w:trPr>
          <w:cantSplit/>
          <w:trHeight w:val="567"/>
          <w:tblHeader/>
        </w:trPr>
        <w:tc>
          <w:tcPr>
            <w:tcW w:w="1250" w:type="pct"/>
            <w:shd w:val="clear" w:color="auto" w:fill="F2F2F2" w:themeFill="background1" w:themeFillShade="F2"/>
          </w:tcPr>
          <w:p w14:paraId="02C2FE98" w14:textId="77777777" w:rsidR="00894C62" w:rsidRPr="0029755E" w:rsidRDefault="00894C62" w:rsidP="007518BE">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0DADBBE7" w14:textId="77777777" w:rsidR="00894C62" w:rsidRPr="0029755E" w:rsidRDefault="00894C62" w:rsidP="007518BE">
            <w:pPr>
              <w:pStyle w:val="Agency-body-text"/>
              <w:jc w:val="center"/>
              <w:rPr>
                <w:b/>
                <w:lang w:val="en-GB"/>
              </w:rPr>
            </w:pPr>
            <w:r w:rsidRPr="0029755E">
              <w:rPr>
                <w:b/>
                <w:lang w:val="lv-LV" w:bidi="lv-LV"/>
              </w:rPr>
              <w:t>Jūsu atbildes</w:t>
            </w:r>
          </w:p>
        </w:tc>
      </w:tr>
      <w:tr w:rsidR="00894C62" w:rsidRPr="0029755E" w14:paraId="693162D5" w14:textId="77777777" w:rsidTr="00594E21">
        <w:trPr>
          <w:cantSplit/>
        </w:trPr>
        <w:tc>
          <w:tcPr>
            <w:tcW w:w="1250" w:type="pct"/>
          </w:tcPr>
          <w:p w14:paraId="07B7E0A3" w14:textId="674DAFB0" w:rsidR="00894C62" w:rsidRPr="00DF3F5C" w:rsidRDefault="00894C62" w:rsidP="00471FE9">
            <w:pPr>
              <w:pStyle w:val="Agency-body-text"/>
              <w:numPr>
                <w:ilvl w:val="0"/>
                <w:numId w:val="43"/>
              </w:numPr>
              <w:ind w:left="0" w:firstLine="0"/>
              <w:rPr>
                <w:lang w:val="lv-LV"/>
              </w:rPr>
            </w:pPr>
            <w:r w:rsidRPr="0029755E">
              <w:rPr>
                <w:lang w:val="lv-LV" w:bidi="lv-LV"/>
              </w:rPr>
              <w:t>Vai vide (telpās un ārpus tām) ir pieejama visiem bērniem?</w:t>
            </w:r>
          </w:p>
        </w:tc>
        <w:tc>
          <w:tcPr>
            <w:tcW w:w="3750" w:type="pct"/>
          </w:tcPr>
          <w:p w14:paraId="34317A66" w14:textId="77777777" w:rsidR="00894C62" w:rsidRPr="00DF3F5C" w:rsidRDefault="00894C62" w:rsidP="002C295F">
            <w:pPr>
              <w:pStyle w:val="Agency-body-text"/>
              <w:rPr>
                <w:lang w:val="lv-LV"/>
              </w:rPr>
            </w:pPr>
          </w:p>
        </w:tc>
      </w:tr>
      <w:tr w:rsidR="00471FE9" w:rsidRPr="0029755E" w14:paraId="00660FC8" w14:textId="77777777" w:rsidTr="00594E21">
        <w:trPr>
          <w:cantSplit/>
        </w:trPr>
        <w:tc>
          <w:tcPr>
            <w:tcW w:w="1250" w:type="pct"/>
          </w:tcPr>
          <w:p w14:paraId="25783FC7" w14:textId="4EA758C2" w:rsidR="00471FE9" w:rsidRPr="00DF3F5C" w:rsidRDefault="00471FE9" w:rsidP="00471FE9">
            <w:pPr>
              <w:pStyle w:val="Agency-body-text"/>
              <w:numPr>
                <w:ilvl w:val="0"/>
                <w:numId w:val="43"/>
              </w:numPr>
              <w:ind w:left="0" w:firstLine="0"/>
              <w:rPr>
                <w:lang w:val="lv-LV"/>
              </w:rPr>
            </w:pPr>
            <w:r w:rsidRPr="0029755E">
              <w:rPr>
                <w:lang w:val="lv-LV" w:bidi="lv-LV"/>
              </w:rPr>
              <w:t>Vai visi bērni var iesaistīties aktivitātēs?</w:t>
            </w:r>
          </w:p>
        </w:tc>
        <w:tc>
          <w:tcPr>
            <w:tcW w:w="3750" w:type="pct"/>
          </w:tcPr>
          <w:p w14:paraId="11338445" w14:textId="77777777" w:rsidR="00471FE9" w:rsidRPr="00DF3F5C" w:rsidRDefault="00471FE9" w:rsidP="002C295F">
            <w:pPr>
              <w:pStyle w:val="Agency-body-text"/>
              <w:rPr>
                <w:lang w:val="lv-LV"/>
              </w:rPr>
            </w:pPr>
          </w:p>
        </w:tc>
      </w:tr>
      <w:tr w:rsidR="00894C62" w:rsidRPr="0029755E" w14:paraId="015EEB36" w14:textId="77777777" w:rsidTr="00594E21">
        <w:trPr>
          <w:cantSplit/>
        </w:trPr>
        <w:tc>
          <w:tcPr>
            <w:tcW w:w="1250" w:type="pct"/>
          </w:tcPr>
          <w:p w14:paraId="26A98608" w14:textId="523D7835" w:rsidR="00894C62" w:rsidRPr="00DF3F5C" w:rsidRDefault="00894C62" w:rsidP="00F13FD9">
            <w:pPr>
              <w:pStyle w:val="Agency-body-text"/>
              <w:numPr>
                <w:ilvl w:val="0"/>
                <w:numId w:val="43"/>
              </w:numPr>
              <w:ind w:left="0" w:firstLine="0"/>
              <w:rPr>
                <w:lang w:val="lv-LV"/>
              </w:rPr>
            </w:pPr>
            <w:r w:rsidRPr="0029755E">
              <w:rPr>
                <w:lang w:val="lv-LV" w:bidi="lv-LV"/>
              </w:rPr>
              <w:t>Cik lielā mērā vide bērniem ir droša un veselīga?</w:t>
            </w:r>
          </w:p>
        </w:tc>
        <w:tc>
          <w:tcPr>
            <w:tcW w:w="3750" w:type="pct"/>
          </w:tcPr>
          <w:p w14:paraId="5087B606" w14:textId="77777777" w:rsidR="00894C62" w:rsidRPr="00DF3F5C" w:rsidRDefault="00894C62" w:rsidP="002C295F">
            <w:pPr>
              <w:pStyle w:val="Agency-body-text"/>
              <w:rPr>
                <w:lang w:val="lv-LV"/>
              </w:rPr>
            </w:pPr>
          </w:p>
        </w:tc>
      </w:tr>
      <w:tr w:rsidR="00894C62" w:rsidRPr="0029755E" w14:paraId="7911A8E2" w14:textId="77777777" w:rsidTr="00594E21">
        <w:trPr>
          <w:cantSplit/>
        </w:trPr>
        <w:tc>
          <w:tcPr>
            <w:tcW w:w="1250" w:type="pct"/>
          </w:tcPr>
          <w:p w14:paraId="317220BA" w14:textId="1B397D2C" w:rsidR="00894C62" w:rsidRPr="0029755E" w:rsidRDefault="004930CC" w:rsidP="00F13FD9">
            <w:pPr>
              <w:pStyle w:val="Agency-body-text"/>
              <w:numPr>
                <w:ilvl w:val="0"/>
                <w:numId w:val="43"/>
              </w:numPr>
              <w:ind w:left="0" w:firstLine="0"/>
              <w:rPr>
                <w:lang w:val="en-GB"/>
              </w:rPr>
            </w:pPr>
            <w:r w:rsidRPr="0029755E">
              <w:rPr>
                <w:lang w:val="lv-LV" w:bidi="lv-LV"/>
              </w:rPr>
              <w:t>Vai mēbeles un aprīkojums ir piemērots visiem bērniem?</w:t>
            </w:r>
          </w:p>
        </w:tc>
        <w:tc>
          <w:tcPr>
            <w:tcW w:w="3750" w:type="pct"/>
          </w:tcPr>
          <w:p w14:paraId="025E5C90" w14:textId="77777777" w:rsidR="00894C62" w:rsidRPr="0029755E" w:rsidRDefault="00894C62" w:rsidP="002C295F">
            <w:pPr>
              <w:pStyle w:val="Agency-body-text"/>
              <w:rPr>
                <w:lang w:val="en-GB"/>
              </w:rPr>
            </w:pPr>
          </w:p>
        </w:tc>
      </w:tr>
      <w:tr w:rsidR="00894C62" w:rsidRPr="0029755E" w14:paraId="130DE147" w14:textId="77777777" w:rsidTr="00594E21">
        <w:trPr>
          <w:cantSplit/>
        </w:trPr>
        <w:tc>
          <w:tcPr>
            <w:tcW w:w="1250" w:type="pct"/>
          </w:tcPr>
          <w:p w14:paraId="3588E0E0" w14:textId="5B90331E" w:rsidR="00894C62" w:rsidRPr="00DF3F5C" w:rsidRDefault="004930CC" w:rsidP="00C622D3">
            <w:pPr>
              <w:pStyle w:val="Agency-body-text"/>
              <w:numPr>
                <w:ilvl w:val="0"/>
                <w:numId w:val="43"/>
              </w:numPr>
              <w:ind w:left="0" w:firstLine="0"/>
              <w:rPr>
                <w:lang w:val="lv-LV"/>
              </w:rPr>
            </w:pPr>
            <w:r w:rsidRPr="0029755E">
              <w:rPr>
                <w:lang w:val="lv-LV" w:bidi="lv-LV"/>
              </w:rPr>
              <w:t>Kā jūs atvieglojat iespēju visiem bērniem piedalīties aktivitātēs ārpus konkrētās vides (piemēram, ekskursijās, apmeklējumos, sporta pasākumos utt.)?</w:t>
            </w:r>
          </w:p>
        </w:tc>
        <w:tc>
          <w:tcPr>
            <w:tcW w:w="3750" w:type="pct"/>
          </w:tcPr>
          <w:p w14:paraId="5F27C06C" w14:textId="77777777" w:rsidR="00894C62" w:rsidRPr="00DF3F5C" w:rsidRDefault="00894C62" w:rsidP="002C295F">
            <w:pPr>
              <w:pStyle w:val="Agency-body-text"/>
              <w:rPr>
                <w:lang w:val="lv-LV"/>
              </w:rPr>
            </w:pPr>
          </w:p>
        </w:tc>
      </w:tr>
      <w:tr w:rsidR="00894C62" w:rsidRPr="0029755E" w14:paraId="0F424F5C" w14:textId="77777777" w:rsidTr="00594E21">
        <w:trPr>
          <w:cantSplit/>
          <w:trHeight w:val="5670"/>
        </w:trPr>
        <w:tc>
          <w:tcPr>
            <w:tcW w:w="1250" w:type="pct"/>
          </w:tcPr>
          <w:p w14:paraId="29352223" w14:textId="77777777" w:rsidR="00894C62" w:rsidRPr="0029755E" w:rsidRDefault="00894C62" w:rsidP="00C622D3">
            <w:pPr>
              <w:pStyle w:val="Agency-body-text"/>
              <w:numPr>
                <w:ilvl w:val="0"/>
                <w:numId w:val="43"/>
              </w:numPr>
              <w:ind w:left="0" w:firstLine="0"/>
              <w:rPr>
                <w:lang w:val="en-GB"/>
              </w:rPr>
            </w:pPr>
            <w:r w:rsidRPr="0029755E">
              <w:rPr>
                <w:lang w:val="lv-LV" w:bidi="lv-LV"/>
              </w:rPr>
              <w:lastRenderedPageBreak/>
              <w:t>Ko jūs vēlētos mainīt?</w:t>
            </w:r>
          </w:p>
        </w:tc>
        <w:tc>
          <w:tcPr>
            <w:tcW w:w="3750" w:type="pct"/>
          </w:tcPr>
          <w:p w14:paraId="766B5900" w14:textId="77777777" w:rsidR="00894C62" w:rsidRPr="0029755E" w:rsidRDefault="00894C62" w:rsidP="002C295F">
            <w:pPr>
              <w:pStyle w:val="Agency-body-text"/>
              <w:rPr>
                <w:lang w:val="en-GB"/>
              </w:rPr>
            </w:pPr>
          </w:p>
        </w:tc>
      </w:tr>
    </w:tbl>
    <w:p w14:paraId="3F44E34A" w14:textId="77777777" w:rsidR="000D3DEA" w:rsidRPr="0029755E" w:rsidRDefault="000D3DEA" w:rsidP="003C12B6">
      <w:pPr>
        <w:pStyle w:val="Agency-body-text"/>
      </w:pPr>
      <w:r w:rsidRPr="0029755E">
        <w:rPr>
          <w:lang w:bidi="lv-LV"/>
        </w:rPr>
        <w:br w:type="page"/>
      </w:r>
    </w:p>
    <w:p w14:paraId="50D05AAF" w14:textId="701AE266" w:rsidR="000D3DEA" w:rsidRPr="0029755E" w:rsidRDefault="00374C84" w:rsidP="00F87A6C">
      <w:pPr>
        <w:pStyle w:val="Agency-heading-2"/>
        <w:numPr>
          <w:ilvl w:val="0"/>
          <w:numId w:val="39"/>
        </w:numPr>
        <w:ind w:left="284"/>
      </w:pPr>
      <w:bookmarkStart w:id="10" w:name="_Toc500157854"/>
      <w:r w:rsidRPr="0029755E">
        <w:rPr>
          <w:szCs w:val="32"/>
          <w:lang w:bidi="lv-LV"/>
        </w:rPr>
        <w:lastRenderedPageBreak/>
        <w:t>Materiāli, kas pieejami visiem bērniem</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29755E" w14:paraId="39A76821" w14:textId="77777777" w:rsidTr="00594E21">
        <w:trPr>
          <w:cantSplit/>
          <w:trHeight w:val="567"/>
          <w:tblHeader/>
        </w:trPr>
        <w:tc>
          <w:tcPr>
            <w:tcW w:w="1250" w:type="pct"/>
            <w:shd w:val="clear" w:color="auto" w:fill="F2F2F2" w:themeFill="background1" w:themeFillShade="F2"/>
          </w:tcPr>
          <w:p w14:paraId="3C725347" w14:textId="77777777" w:rsidR="00E61458" w:rsidRPr="0029755E" w:rsidRDefault="00E61458" w:rsidP="00CF5E8A">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08F1A72F" w14:textId="77777777" w:rsidR="00E61458" w:rsidRPr="0029755E" w:rsidRDefault="00E61458" w:rsidP="00CF5E8A">
            <w:pPr>
              <w:pStyle w:val="Agency-body-text"/>
              <w:jc w:val="center"/>
              <w:rPr>
                <w:b/>
                <w:lang w:val="en-GB"/>
              </w:rPr>
            </w:pPr>
            <w:r w:rsidRPr="0029755E">
              <w:rPr>
                <w:b/>
                <w:lang w:val="lv-LV" w:bidi="lv-LV"/>
              </w:rPr>
              <w:t>Jūsu atbildes</w:t>
            </w:r>
          </w:p>
        </w:tc>
      </w:tr>
      <w:tr w:rsidR="00E61458" w:rsidRPr="0029755E" w14:paraId="1D757F81" w14:textId="77777777" w:rsidTr="00594E21">
        <w:trPr>
          <w:cantSplit/>
        </w:trPr>
        <w:tc>
          <w:tcPr>
            <w:tcW w:w="1250" w:type="pct"/>
          </w:tcPr>
          <w:p w14:paraId="66527A5A" w14:textId="0E9ED5B2" w:rsidR="00E61458" w:rsidRPr="0029755E" w:rsidRDefault="00E61458" w:rsidP="00F13FD9">
            <w:pPr>
              <w:pStyle w:val="Agency-body-text"/>
              <w:numPr>
                <w:ilvl w:val="0"/>
                <w:numId w:val="44"/>
              </w:numPr>
              <w:ind w:left="0" w:firstLine="0"/>
              <w:rPr>
                <w:lang w:val="en-GB"/>
              </w:rPr>
            </w:pPr>
            <w:r w:rsidRPr="0029755E">
              <w:rPr>
                <w:lang w:val="lv-LV" w:bidi="lv-LV"/>
              </w:rPr>
              <w:t>Vai rotaļlietas un materiāli ir interesanti, viegli pieejami un saistoši visiem bērniem?</w:t>
            </w:r>
          </w:p>
        </w:tc>
        <w:tc>
          <w:tcPr>
            <w:tcW w:w="3750" w:type="pct"/>
          </w:tcPr>
          <w:p w14:paraId="052CA9AA" w14:textId="77777777" w:rsidR="00E61458" w:rsidRPr="0029755E" w:rsidRDefault="00E61458" w:rsidP="00E61458">
            <w:pPr>
              <w:pStyle w:val="Agency-body-text"/>
              <w:rPr>
                <w:lang w:val="en-GB"/>
              </w:rPr>
            </w:pPr>
          </w:p>
        </w:tc>
      </w:tr>
      <w:tr w:rsidR="00E61458" w:rsidRPr="0029755E" w14:paraId="62A5A414" w14:textId="77777777" w:rsidTr="00594E21">
        <w:trPr>
          <w:cantSplit/>
        </w:trPr>
        <w:tc>
          <w:tcPr>
            <w:tcW w:w="1250" w:type="pct"/>
          </w:tcPr>
          <w:p w14:paraId="3FA939CD" w14:textId="7E78D7C4" w:rsidR="00E61458" w:rsidRPr="00DF3F5C" w:rsidRDefault="00E61458" w:rsidP="00F13FD9">
            <w:pPr>
              <w:pStyle w:val="Agency-body-text"/>
              <w:numPr>
                <w:ilvl w:val="0"/>
                <w:numId w:val="44"/>
              </w:numPr>
              <w:ind w:left="0" w:firstLine="0"/>
              <w:rPr>
                <w:lang w:val="lv-LV"/>
              </w:rPr>
            </w:pPr>
            <w:r w:rsidRPr="0029755E">
              <w:rPr>
                <w:lang w:val="lv-LV" w:bidi="lv-LV"/>
              </w:rPr>
              <w:t>Vai rotaļlietas un materiāli tiek izmantoti, lai veicinātu pašu bērnu ierosmi, neatkarību, izpēti un radošumu?</w:t>
            </w:r>
          </w:p>
        </w:tc>
        <w:tc>
          <w:tcPr>
            <w:tcW w:w="3750" w:type="pct"/>
          </w:tcPr>
          <w:p w14:paraId="5A1B4151" w14:textId="77777777" w:rsidR="00E61458" w:rsidRPr="00DF3F5C" w:rsidRDefault="00E61458" w:rsidP="00E61458">
            <w:pPr>
              <w:pStyle w:val="Agency-body-text"/>
              <w:rPr>
                <w:lang w:val="lv-LV"/>
              </w:rPr>
            </w:pPr>
          </w:p>
        </w:tc>
      </w:tr>
      <w:tr w:rsidR="00E61458" w:rsidRPr="0029755E" w14:paraId="2A07697E" w14:textId="77777777" w:rsidTr="00594E21">
        <w:trPr>
          <w:cantSplit/>
        </w:trPr>
        <w:tc>
          <w:tcPr>
            <w:tcW w:w="1250" w:type="pct"/>
          </w:tcPr>
          <w:p w14:paraId="07948370" w14:textId="7CFA6CB1" w:rsidR="00E61458" w:rsidRPr="00DF3F5C" w:rsidRDefault="00E61458" w:rsidP="00F13FD9">
            <w:pPr>
              <w:pStyle w:val="Agency-body-text"/>
              <w:numPr>
                <w:ilvl w:val="0"/>
                <w:numId w:val="44"/>
              </w:numPr>
              <w:ind w:left="0" w:firstLine="0"/>
              <w:rPr>
                <w:lang w:val="lv-LV"/>
              </w:rPr>
            </w:pPr>
            <w:r w:rsidRPr="0029755E">
              <w:rPr>
                <w:lang w:val="lv-LV" w:bidi="lv-LV"/>
              </w:rPr>
              <w:t>Vai materiāli tiek izmantoti saziņas, valodas, lasītprasmes, matemātikas un zinātnes prasmju veicināšanai?</w:t>
            </w:r>
          </w:p>
        </w:tc>
        <w:tc>
          <w:tcPr>
            <w:tcW w:w="3750" w:type="pct"/>
          </w:tcPr>
          <w:p w14:paraId="67830FF0" w14:textId="77777777" w:rsidR="00E61458" w:rsidRPr="00DF3F5C" w:rsidRDefault="00E61458" w:rsidP="00E61458">
            <w:pPr>
              <w:pStyle w:val="Agency-body-text"/>
              <w:rPr>
                <w:lang w:val="lv-LV"/>
              </w:rPr>
            </w:pPr>
          </w:p>
        </w:tc>
      </w:tr>
      <w:tr w:rsidR="00E61458" w:rsidRPr="0029755E" w14:paraId="2C48AD32" w14:textId="77777777" w:rsidTr="00594E21">
        <w:trPr>
          <w:cantSplit/>
        </w:trPr>
        <w:tc>
          <w:tcPr>
            <w:tcW w:w="1250" w:type="pct"/>
          </w:tcPr>
          <w:p w14:paraId="7966D18C" w14:textId="2E28B11F" w:rsidR="00E61458" w:rsidRPr="00DF3F5C" w:rsidRDefault="00E61458" w:rsidP="00F13FD9">
            <w:pPr>
              <w:pStyle w:val="Agency-body-text"/>
              <w:numPr>
                <w:ilvl w:val="0"/>
                <w:numId w:val="44"/>
              </w:numPr>
              <w:ind w:left="0" w:firstLine="0"/>
              <w:rPr>
                <w:lang w:val="lv-LV"/>
              </w:rPr>
            </w:pPr>
            <w:r w:rsidRPr="0029755E">
              <w:rPr>
                <w:lang w:val="lv-LV" w:bidi="lv-LV"/>
              </w:rPr>
              <w:t>Vai jūs izmantojat pielāgotus materiālus, lai atvieglotu visu bērnu rotaļas un mācīšanos?</w:t>
            </w:r>
          </w:p>
        </w:tc>
        <w:tc>
          <w:tcPr>
            <w:tcW w:w="3750" w:type="pct"/>
          </w:tcPr>
          <w:p w14:paraId="7881F2B3" w14:textId="77777777" w:rsidR="00E61458" w:rsidRPr="00DF3F5C" w:rsidRDefault="00E61458" w:rsidP="00E61458">
            <w:pPr>
              <w:pStyle w:val="Agency-body-text"/>
              <w:rPr>
                <w:lang w:val="lv-LV"/>
              </w:rPr>
            </w:pPr>
          </w:p>
        </w:tc>
      </w:tr>
      <w:tr w:rsidR="00E61458" w:rsidRPr="0029755E" w14:paraId="22512739" w14:textId="77777777" w:rsidTr="00594E21">
        <w:trPr>
          <w:cantSplit/>
        </w:trPr>
        <w:tc>
          <w:tcPr>
            <w:tcW w:w="1250" w:type="pct"/>
          </w:tcPr>
          <w:p w14:paraId="4C0F6969" w14:textId="6A1FBE9D" w:rsidR="00E61458" w:rsidRPr="00DF3F5C" w:rsidRDefault="00E61458" w:rsidP="00F13FD9">
            <w:pPr>
              <w:pStyle w:val="Agency-body-text"/>
              <w:numPr>
                <w:ilvl w:val="0"/>
                <w:numId w:val="44"/>
              </w:numPr>
              <w:ind w:left="0" w:firstLine="0"/>
              <w:rPr>
                <w:lang w:val="lv-LV"/>
              </w:rPr>
            </w:pPr>
            <w:r w:rsidRPr="0029755E">
              <w:rPr>
                <w:lang w:val="lv-LV" w:bidi="lv-LV"/>
              </w:rPr>
              <w:t>Vai rotaļlietas un materiāli atspoguļo kultūru daudzveidību?</w:t>
            </w:r>
          </w:p>
        </w:tc>
        <w:tc>
          <w:tcPr>
            <w:tcW w:w="3750" w:type="pct"/>
          </w:tcPr>
          <w:p w14:paraId="064BBAFD" w14:textId="77777777" w:rsidR="00E61458" w:rsidRPr="00DF3F5C" w:rsidRDefault="00E61458" w:rsidP="00E61458">
            <w:pPr>
              <w:pStyle w:val="Agency-body-text"/>
              <w:rPr>
                <w:lang w:val="lv-LV"/>
              </w:rPr>
            </w:pPr>
          </w:p>
        </w:tc>
      </w:tr>
      <w:tr w:rsidR="00F90CB8" w:rsidRPr="0029755E" w14:paraId="26D48839" w14:textId="77777777" w:rsidTr="00594E21">
        <w:trPr>
          <w:cantSplit/>
        </w:trPr>
        <w:tc>
          <w:tcPr>
            <w:tcW w:w="1250" w:type="pct"/>
          </w:tcPr>
          <w:p w14:paraId="08B735E7" w14:textId="04C91BCC" w:rsidR="00F90CB8" w:rsidRPr="0029755E" w:rsidRDefault="00F90CB8" w:rsidP="00F13FD9">
            <w:pPr>
              <w:pStyle w:val="Agency-body-text"/>
              <w:numPr>
                <w:ilvl w:val="0"/>
                <w:numId w:val="44"/>
              </w:numPr>
              <w:ind w:left="0" w:firstLine="0"/>
              <w:rPr>
                <w:lang w:bidi="lv-LV"/>
              </w:rPr>
            </w:pPr>
            <w:r w:rsidRPr="0029755E">
              <w:rPr>
                <w:lang w:val="lv-LV" w:bidi="lv-LV"/>
              </w:rPr>
              <w:lastRenderedPageBreak/>
              <w:t>Vai mudināt bērnus spēlēties un dalīties ar rotaļlietām un materiāliem ar citiem vienaudžiem?</w:t>
            </w:r>
          </w:p>
        </w:tc>
        <w:tc>
          <w:tcPr>
            <w:tcW w:w="3750" w:type="pct"/>
          </w:tcPr>
          <w:p w14:paraId="779B95F3" w14:textId="77777777" w:rsidR="00F90CB8" w:rsidRPr="00DF3F5C" w:rsidRDefault="00F90CB8" w:rsidP="00E61458">
            <w:pPr>
              <w:pStyle w:val="Agency-body-text"/>
            </w:pPr>
          </w:p>
        </w:tc>
      </w:tr>
      <w:tr w:rsidR="00F90CB8" w:rsidRPr="0029755E" w14:paraId="251C5701" w14:textId="77777777" w:rsidTr="00594E21">
        <w:trPr>
          <w:cantSplit/>
          <w:trHeight w:val="5670"/>
        </w:trPr>
        <w:tc>
          <w:tcPr>
            <w:tcW w:w="1250" w:type="pct"/>
          </w:tcPr>
          <w:p w14:paraId="4758A121" w14:textId="323C21C6" w:rsidR="00F90CB8" w:rsidRPr="0029755E" w:rsidRDefault="00F90CB8" w:rsidP="00F13FD9">
            <w:pPr>
              <w:pStyle w:val="Agency-body-text"/>
              <w:numPr>
                <w:ilvl w:val="0"/>
                <w:numId w:val="44"/>
              </w:numPr>
              <w:ind w:left="0" w:firstLine="0"/>
              <w:rPr>
                <w:lang w:bidi="lv-LV"/>
              </w:rPr>
            </w:pPr>
            <w:r w:rsidRPr="0029755E">
              <w:rPr>
                <w:lang w:val="lv-LV" w:bidi="lv-LV"/>
              </w:rPr>
              <w:t>Ko jūs vēlētos mainīt?</w:t>
            </w:r>
          </w:p>
        </w:tc>
        <w:tc>
          <w:tcPr>
            <w:tcW w:w="3750" w:type="pct"/>
          </w:tcPr>
          <w:p w14:paraId="2E2A3ABE" w14:textId="77777777" w:rsidR="00F90CB8" w:rsidRPr="00DF3F5C" w:rsidRDefault="00F90CB8" w:rsidP="00E61458">
            <w:pPr>
              <w:pStyle w:val="Agency-body-text"/>
            </w:pPr>
          </w:p>
        </w:tc>
      </w:tr>
    </w:tbl>
    <w:p w14:paraId="5408765C" w14:textId="77777777" w:rsidR="000D3DEA" w:rsidRPr="0029755E" w:rsidRDefault="000D3DEA">
      <w:pPr>
        <w:pStyle w:val="Agency-body-text"/>
      </w:pPr>
      <w:r w:rsidRPr="0029755E">
        <w:rPr>
          <w:lang w:bidi="lv-LV"/>
        </w:rPr>
        <w:br w:type="page"/>
      </w:r>
    </w:p>
    <w:p w14:paraId="63B177F8" w14:textId="4CA532F1" w:rsidR="000D3DEA" w:rsidRPr="0029755E" w:rsidRDefault="00E61458" w:rsidP="00F87A6C">
      <w:pPr>
        <w:pStyle w:val="Agency-heading-2"/>
        <w:numPr>
          <w:ilvl w:val="0"/>
          <w:numId w:val="39"/>
        </w:numPr>
        <w:ind w:left="284"/>
      </w:pPr>
      <w:bookmarkStart w:id="11" w:name="_Toc500157855"/>
      <w:r w:rsidRPr="0029755E">
        <w:rPr>
          <w:lang w:bidi="lv-LV"/>
        </w:rPr>
        <w:lastRenderedPageBreak/>
        <w:t>Komunikācijas iespējas ikvienam bērnam</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29755E" w14:paraId="33B01888" w14:textId="77777777" w:rsidTr="00594E21">
        <w:trPr>
          <w:cantSplit/>
          <w:trHeight w:val="567"/>
          <w:tblHeader/>
        </w:trPr>
        <w:tc>
          <w:tcPr>
            <w:tcW w:w="1250" w:type="pct"/>
            <w:shd w:val="clear" w:color="auto" w:fill="F2F2F2" w:themeFill="background1" w:themeFillShade="F2"/>
          </w:tcPr>
          <w:p w14:paraId="32A255D8" w14:textId="77777777" w:rsidR="00445313" w:rsidRPr="0029755E" w:rsidRDefault="00445313" w:rsidP="001E618D">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18C40993" w14:textId="77777777" w:rsidR="00445313" w:rsidRPr="0029755E" w:rsidRDefault="00445313" w:rsidP="001E618D">
            <w:pPr>
              <w:pStyle w:val="Agency-body-text"/>
              <w:jc w:val="center"/>
              <w:rPr>
                <w:b/>
                <w:lang w:val="en-GB"/>
              </w:rPr>
            </w:pPr>
            <w:r w:rsidRPr="0029755E">
              <w:rPr>
                <w:b/>
                <w:lang w:val="lv-LV" w:bidi="lv-LV"/>
              </w:rPr>
              <w:t>Jūsu atbildes</w:t>
            </w:r>
          </w:p>
        </w:tc>
      </w:tr>
      <w:tr w:rsidR="00445313" w:rsidRPr="0029755E" w14:paraId="080B15B5" w14:textId="77777777" w:rsidTr="00594E21">
        <w:trPr>
          <w:cantSplit/>
        </w:trPr>
        <w:tc>
          <w:tcPr>
            <w:tcW w:w="1250" w:type="pct"/>
          </w:tcPr>
          <w:p w14:paraId="05A9E1DE" w14:textId="7EF03312" w:rsidR="00445313" w:rsidRPr="0029755E" w:rsidRDefault="00800636" w:rsidP="001D2C1D">
            <w:pPr>
              <w:pStyle w:val="Agency-body-text"/>
              <w:numPr>
                <w:ilvl w:val="0"/>
                <w:numId w:val="45"/>
              </w:numPr>
              <w:ind w:left="0" w:firstLine="0"/>
              <w:rPr>
                <w:lang w:val="en-GB"/>
              </w:rPr>
            </w:pPr>
            <w:r w:rsidRPr="0029755E">
              <w:rPr>
                <w:lang w:val="lv-LV" w:bidi="lv-LV"/>
              </w:rPr>
              <w:t>Vai vide veicina bērnu komunikāciju un valodas izmantošanu?</w:t>
            </w:r>
          </w:p>
        </w:tc>
        <w:tc>
          <w:tcPr>
            <w:tcW w:w="3750" w:type="pct"/>
          </w:tcPr>
          <w:p w14:paraId="614AA78F" w14:textId="77777777" w:rsidR="00445313" w:rsidRPr="0029755E" w:rsidRDefault="00445313" w:rsidP="00800636">
            <w:pPr>
              <w:pStyle w:val="Agency-body-text"/>
              <w:rPr>
                <w:lang w:val="en-GB"/>
              </w:rPr>
            </w:pPr>
          </w:p>
        </w:tc>
      </w:tr>
      <w:tr w:rsidR="00445313" w:rsidRPr="0029755E" w14:paraId="2179C809" w14:textId="77777777" w:rsidTr="00594E21">
        <w:trPr>
          <w:cantSplit/>
        </w:trPr>
        <w:tc>
          <w:tcPr>
            <w:tcW w:w="1250" w:type="pct"/>
          </w:tcPr>
          <w:p w14:paraId="2C4C84CA" w14:textId="5FE42B81" w:rsidR="00445313" w:rsidRPr="00DF3F5C" w:rsidRDefault="00800636" w:rsidP="001D2C1D">
            <w:pPr>
              <w:pStyle w:val="Agency-body-text"/>
              <w:numPr>
                <w:ilvl w:val="0"/>
                <w:numId w:val="45"/>
              </w:numPr>
              <w:ind w:left="0" w:firstLine="0"/>
              <w:rPr>
                <w:lang w:val="lv-LV"/>
              </w:rPr>
            </w:pPr>
            <w:r w:rsidRPr="0029755E">
              <w:rPr>
                <w:lang w:val="lv-LV" w:bidi="lv-LV"/>
              </w:rPr>
              <w:t>Cik lielā mērā mācību aktivitātes koncentrējas uz bērnu valodu un loģisko domāšanu?</w:t>
            </w:r>
          </w:p>
        </w:tc>
        <w:tc>
          <w:tcPr>
            <w:tcW w:w="3750" w:type="pct"/>
          </w:tcPr>
          <w:p w14:paraId="0E8F1087" w14:textId="77777777" w:rsidR="00445313" w:rsidRPr="00DF3F5C" w:rsidRDefault="00445313" w:rsidP="00800636">
            <w:pPr>
              <w:pStyle w:val="Agency-body-text"/>
              <w:rPr>
                <w:lang w:val="lv-LV"/>
              </w:rPr>
            </w:pPr>
          </w:p>
        </w:tc>
      </w:tr>
      <w:tr w:rsidR="00445313" w:rsidRPr="0029755E" w14:paraId="00E0A5F4" w14:textId="77777777" w:rsidTr="00594E21">
        <w:trPr>
          <w:cantSplit/>
        </w:trPr>
        <w:tc>
          <w:tcPr>
            <w:tcW w:w="1250" w:type="pct"/>
          </w:tcPr>
          <w:p w14:paraId="57FBD590" w14:textId="4F65D857" w:rsidR="00445313" w:rsidRPr="00DF3F5C" w:rsidRDefault="00800636" w:rsidP="001D2C1D">
            <w:pPr>
              <w:pStyle w:val="Agency-body-text"/>
              <w:numPr>
                <w:ilvl w:val="0"/>
                <w:numId w:val="45"/>
              </w:numPr>
              <w:ind w:left="0" w:firstLine="0"/>
              <w:rPr>
                <w:lang w:val="lv-LV"/>
              </w:rPr>
            </w:pPr>
            <w:r w:rsidRPr="0029755E">
              <w:rPr>
                <w:lang w:val="lv-LV" w:bidi="lv-LV"/>
              </w:rPr>
              <w:t>Vai bērniem sarunās ar vienaudžiem ir iespēja dalīties ar idejām, emocijām un bažām?</w:t>
            </w:r>
          </w:p>
        </w:tc>
        <w:tc>
          <w:tcPr>
            <w:tcW w:w="3750" w:type="pct"/>
          </w:tcPr>
          <w:p w14:paraId="733CDC69" w14:textId="77777777" w:rsidR="00445313" w:rsidRPr="00DF3F5C" w:rsidRDefault="00445313" w:rsidP="00800636">
            <w:pPr>
              <w:pStyle w:val="Agency-body-text"/>
              <w:rPr>
                <w:lang w:val="lv-LV"/>
              </w:rPr>
            </w:pPr>
          </w:p>
        </w:tc>
      </w:tr>
      <w:tr w:rsidR="00445313" w:rsidRPr="0029755E" w14:paraId="502D7C34" w14:textId="77777777" w:rsidTr="00594E21">
        <w:trPr>
          <w:cantSplit/>
        </w:trPr>
        <w:tc>
          <w:tcPr>
            <w:tcW w:w="1250" w:type="pct"/>
          </w:tcPr>
          <w:p w14:paraId="454B3438" w14:textId="25FD5D2E" w:rsidR="00445313" w:rsidRPr="00DF3F5C" w:rsidRDefault="00800636" w:rsidP="00DB6FCC">
            <w:pPr>
              <w:pStyle w:val="Agency-body-text"/>
              <w:numPr>
                <w:ilvl w:val="0"/>
                <w:numId w:val="45"/>
              </w:numPr>
              <w:ind w:left="0" w:firstLine="0"/>
              <w:rPr>
                <w:lang w:val="lv-LV"/>
              </w:rPr>
            </w:pPr>
            <w:r w:rsidRPr="0029755E">
              <w:rPr>
                <w:lang w:val="lv-LV" w:bidi="lv-LV"/>
              </w:rPr>
              <w:t>Kā jūs mudināt bērnus ar dažādām dzimtajām valodām izteikties un tikt saprastiem vienaudžu un darbinieku vidū?</w:t>
            </w:r>
          </w:p>
        </w:tc>
        <w:tc>
          <w:tcPr>
            <w:tcW w:w="3750" w:type="pct"/>
          </w:tcPr>
          <w:p w14:paraId="711F131F" w14:textId="77777777" w:rsidR="00445313" w:rsidRPr="00DF3F5C" w:rsidRDefault="00445313" w:rsidP="00800636">
            <w:pPr>
              <w:pStyle w:val="Agency-body-text"/>
              <w:rPr>
                <w:lang w:val="lv-LV"/>
              </w:rPr>
            </w:pPr>
          </w:p>
        </w:tc>
      </w:tr>
      <w:tr w:rsidR="00445313" w:rsidRPr="0029755E" w14:paraId="67BFC9DA" w14:textId="77777777" w:rsidTr="00594E21">
        <w:trPr>
          <w:cantSplit/>
        </w:trPr>
        <w:tc>
          <w:tcPr>
            <w:tcW w:w="1250" w:type="pct"/>
          </w:tcPr>
          <w:p w14:paraId="7C02BF1D" w14:textId="6B79A23B" w:rsidR="00445313" w:rsidRPr="00DF3F5C" w:rsidRDefault="00800636" w:rsidP="00DB6FCC">
            <w:pPr>
              <w:pStyle w:val="Agency-body-text"/>
              <w:numPr>
                <w:ilvl w:val="0"/>
                <w:numId w:val="45"/>
              </w:numPr>
              <w:ind w:left="0" w:firstLine="0"/>
              <w:rPr>
                <w:lang w:val="lv-LV"/>
              </w:rPr>
            </w:pPr>
            <w:r w:rsidRPr="0029755E">
              <w:rPr>
                <w:lang w:val="lv-LV" w:bidi="lv-LV"/>
              </w:rPr>
              <w:t>Vai lietojat dažādus veidus, lai veicinātu visu bērnu komunikāciju (piemēram, attēlus, grafiskas zīmes, zīmju valodu, Braila rakstu un dažādas tehnoloģijas)?</w:t>
            </w:r>
          </w:p>
        </w:tc>
        <w:tc>
          <w:tcPr>
            <w:tcW w:w="3750" w:type="pct"/>
          </w:tcPr>
          <w:p w14:paraId="106AAEC7" w14:textId="77777777" w:rsidR="00445313" w:rsidRPr="00DF3F5C" w:rsidRDefault="00445313" w:rsidP="00800636">
            <w:pPr>
              <w:pStyle w:val="Agency-body-text"/>
              <w:rPr>
                <w:lang w:val="lv-LV"/>
              </w:rPr>
            </w:pPr>
          </w:p>
        </w:tc>
      </w:tr>
      <w:tr w:rsidR="00445313" w:rsidRPr="0029755E" w14:paraId="02B28B87" w14:textId="77777777" w:rsidTr="00594E21">
        <w:trPr>
          <w:cantSplit/>
          <w:trHeight w:val="5670"/>
        </w:trPr>
        <w:tc>
          <w:tcPr>
            <w:tcW w:w="1250" w:type="pct"/>
          </w:tcPr>
          <w:p w14:paraId="29A706E7" w14:textId="77777777" w:rsidR="00445313" w:rsidRPr="0029755E" w:rsidRDefault="00445313" w:rsidP="000D10C1">
            <w:pPr>
              <w:pStyle w:val="Agency-body-text"/>
              <w:numPr>
                <w:ilvl w:val="0"/>
                <w:numId w:val="45"/>
              </w:numPr>
              <w:ind w:left="0" w:firstLine="0"/>
              <w:rPr>
                <w:lang w:val="en-GB"/>
              </w:rPr>
            </w:pPr>
            <w:r w:rsidRPr="0029755E">
              <w:rPr>
                <w:lang w:val="lv-LV" w:bidi="lv-LV"/>
              </w:rPr>
              <w:lastRenderedPageBreak/>
              <w:t>Ko jūs vēlētos mainīt?</w:t>
            </w:r>
          </w:p>
        </w:tc>
        <w:tc>
          <w:tcPr>
            <w:tcW w:w="3750" w:type="pct"/>
          </w:tcPr>
          <w:p w14:paraId="07C098CC" w14:textId="77777777" w:rsidR="00445313" w:rsidRPr="0029755E" w:rsidRDefault="00445313" w:rsidP="00C622D3">
            <w:pPr>
              <w:pStyle w:val="Agency-body-text"/>
              <w:keepNext/>
              <w:rPr>
                <w:lang w:val="en-GB"/>
              </w:rPr>
            </w:pPr>
          </w:p>
        </w:tc>
      </w:tr>
    </w:tbl>
    <w:p w14:paraId="4ADA4953" w14:textId="77777777" w:rsidR="000D3DEA" w:rsidRPr="0029755E" w:rsidRDefault="000D3DEA" w:rsidP="00800636">
      <w:pPr>
        <w:pStyle w:val="Agency-body-text"/>
      </w:pPr>
      <w:r w:rsidRPr="0029755E">
        <w:rPr>
          <w:lang w:bidi="lv-LV"/>
        </w:rPr>
        <w:br w:type="page"/>
      </w:r>
    </w:p>
    <w:p w14:paraId="333BCBB2" w14:textId="7EE71FC5" w:rsidR="000D3DEA" w:rsidRPr="0029755E" w:rsidRDefault="00117259" w:rsidP="00F87A6C">
      <w:pPr>
        <w:pStyle w:val="Agency-heading-2"/>
        <w:numPr>
          <w:ilvl w:val="0"/>
          <w:numId w:val="39"/>
        </w:numPr>
        <w:ind w:left="284"/>
      </w:pPr>
      <w:bookmarkStart w:id="12" w:name="_Toc500157856"/>
      <w:r w:rsidRPr="0029755E">
        <w:rPr>
          <w:lang w:bidi="lv-LV"/>
        </w:rPr>
        <w:lastRenderedPageBreak/>
        <w:t>Iekļaujoša mācību un mācīšanās vide</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29755E" w14:paraId="3EDC6602" w14:textId="77777777" w:rsidTr="00594E21">
        <w:trPr>
          <w:cantSplit/>
          <w:trHeight w:val="567"/>
          <w:tblHeader/>
        </w:trPr>
        <w:tc>
          <w:tcPr>
            <w:tcW w:w="1250" w:type="pct"/>
            <w:shd w:val="clear" w:color="auto" w:fill="F2F2F2" w:themeFill="background1" w:themeFillShade="F2"/>
          </w:tcPr>
          <w:p w14:paraId="3929C7D2" w14:textId="77777777" w:rsidR="007576D7" w:rsidRPr="0029755E" w:rsidRDefault="007576D7" w:rsidP="007A5EA3">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12E38E72" w14:textId="77777777" w:rsidR="007576D7" w:rsidRPr="0029755E" w:rsidRDefault="007576D7" w:rsidP="007A5EA3">
            <w:pPr>
              <w:pStyle w:val="Agency-body-text"/>
              <w:jc w:val="center"/>
              <w:rPr>
                <w:b/>
                <w:lang w:val="en-GB"/>
              </w:rPr>
            </w:pPr>
            <w:r w:rsidRPr="0029755E">
              <w:rPr>
                <w:b/>
                <w:lang w:val="lv-LV" w:bidi="lv-LV"/>
              </w:rPr>
              <w:t>Jūsu atbildes</w:t>
            </w:r>
          </w:p>
        </w:tc>
      </w:tr>
      <w:tr w:rsidR="007576D7" w:rsidRPr="0029755E" w14:paraId="59DAF951" w14:textId="77777777" w:rsidTr="00594E21">
        <w:trPr>
          <w:cantSplit/>
        </w:trPr>
        <w:tc>
          <w:tcPr>
            <w:tcW w:w="1250" w:type="pct"/>
          </w:tcPr>
          <w:p w14:paraId="28423637" w14:textId="4C3BDE67" w:rsidR="007576D7" w:rsidRPr="00DF3F5C" w:rsidRDefault="007576D7" w:rsidP="002E7E86">
            <w:pPr>
              <w:pStyle w:val="Agency-body-text"/>
              <w:numPr>
                <w:ilvl w:val="0"/>
                <w:numId w:val="46"/>
              </w:numPr>
              <w:ind w:left="0" w:firstLine="0"/>
              <w:rPr>
                <w:lang w:val="lv-LV"/>
              </w:rPr>
            </w:pPr>
            <w:r w:rsidRPr="0029755E">
              <w:rPr>
                <w:lang w:val="lv-LV" w:bidi="lv-LV"/>
              </w:rPr>
              <w:t>Vai visi bērni iesaistās regulārajās mācību aktivitātēs?</w:t>
            </w:r>
          </w:p>
        </w:tc>
        <w:tc>
          <w:tcPr>
            <w:tcW w:w="3750" w:type="pct"/>
          </w:tcPr>
          <w:p w14:paraId="0F26AD81" w14:textId="77777777" w:rsidR="007576D7" w:rsidRPr="00DF3F5C" w:rsidRDefault="007576D7" w:rsidP="007576D7">
            <w:pPr>
              <w:pStyle w:val="Agency-body-text"/>
              <w:rPr>
                <w:lang w:val="lv-LV"/>
              </w:rPr>
            </w:pPr>
          </w:p>
        </w:tc>
      </w:tr>
      <w:tr w:rsidR="007576D7" w:rsidRPr="0029755E" w14:paraId="0598DB30" w14:textId="77777777" w:rsidTr="00594E21">
        <w:trPr>
          <w:cantSplit/>
        </w:trPr>
        <w:tc>
          <w:tcPr>
            <w:tcW w:w="1250" w:type="pct"/>
          </w:tcPr>
          <w:p w14:paraId="409B6EE5" w14:textId="2FCFF9C0" w:rsidR="007576D7" w:rsidRPr="00DF3F5C" w:rsidRDefault="007576D7" w:rsidP="002E7E86">
            <w:pPr>
              <w:pStyle w:val="Agency-body-text"/>
              <w:numPr>
                <w:ilvl w:val="0"/>
                <w:numId w:val="46"/>
              </w:numPr>
              <w:ind w:left="0" w:firstLine="0"/>
              <w:rPr>
                <w:lang w:val="lv-LV"/>
              </w:rPr>
            </w:pPr>
            <w:r w:rsidRPr="0029755E">
              <w:rPr>
                <w:lang w:val="lv-LV" w:bidi="lv-LV"/>
              </w:rPr>
              <w:t>Vai vide vieš lielas cerības attiecībā uz visiem bērniem?</w:t>
            </w:r>
          </w:p>
        </w:tc>
        <w:tc>
          <w:tcPr>
            <w:tcW w:w="3750" w:type="pct"/>
          </w:tcPr>
          <w:p w14:paraId="25FA1232" w14:textId="77777777" w:rsidR="007576D7" w:rsidRPr="00DF3F5C" w:rsidRDefault="007576D7" w:rsidP="007576D7">
            <w:pPr>
              <w:pStyle w:val="Agency-body-text"/>
              <w:rPr>
                <w:lang w:val="lv-LV"/>
              </w:rPr>
            </w:pPr>
          </w:p>
        </w:tc>
      </w:tr>
      <w:tr w:rsidR="007576D7" w:rsidRPr="0029755E" w14:paraId="096CEB2C" w14:textId="77777777" w:rsidTr="00594E21">
        <w:trPr>
          <w:cantSplit/>
        </w:trPr>
        <w:tc>
          <w:tcPr>
            <w:tcW w:w="1250" w:type="pct"/>
          </w:tcPr>
          <w:p w14:paraId="541D7DCE" w14:textId="58ACF68B" w:rsidR="007576D7" w:rsidRPr="00DF3F5C" w:rsidRDefault="007576D7" w:rsidP="002E7E86">
            <w:pPr>
              <w:pStyle w:val="Agency-body-text"/>
              <w:numPr>
                <w:ilvl w:val="0"/>
                <w:numId w:val="46"/>
              </w:numPr>
              <w:ind w:left="0" w:firstLine="0"/>
              <w:rPr>
                <w:lang w:val="lv-LV"/>
              </w:rPr>
            </w:pPr>
            <w:r w:rsidRPr="0029755E">
              <w:rPr>
                <w:lang w:val="lv-LV" w:bidi="lv-LV"/>
              </w:rPr>
              <w:t>Kā jūs novērtējat visu bērnu centienus un sasniegumus?</w:t>
            </w:r>
          </w:p>
        </w:tc>
        <w:tc>
          <w:tcPr>
            <w:tcW w:w="3750" w:type="pct"/>
          </w:tcPr>
          <w:p w14:paraId="0A70189D" w14:textId="77777777" w:rsidR="007576D7" w:rsidRPr="00DF3F5C" w:rsidRDefault="007576D7" w:rsidP="007576D7">
            <w:pPr>
              <w:pStyle w:val="Agency-body-text"/>
              <w:rPr>
                <w:lang w:val="lv-LV"/>
              </w:rPr>
            </w:pPr>
          </w:p>
        </w:tc>
      </w:tr>
      <w:tr w:rsidR="007576D7" w:rsidRPr="0029755E" w14:paraId="65869C49" w14:textId="77777777" w:rsidTr="00594E21">
        <w:trPr>
          <w:cantSplit/>
        </w:trPr>
        <w:tc>
          <w:tcPr>
            <w:tcW w:w="1250" w:type="pct"/>
          </w:tcPr>
          <w:p w14:paraId="3286A9F0" w14:textId="3B8BDDCF" w:rsidR="007576D7" w:rsidRPr="00DF3F5C" w:rsidRDefault="007576D7" w:rsidP="00DB6FCC">
            <w:pPr>
              <w:pStyle w:val="Agency-body-text"/>
              <w:numPr>
                <w:ilvl w:val="0"/>
                <w:numId w:val="46"/>
              </w:numPr>
              <w:ind w:left="0" w:firstLine="0"/>
              <w:rPr>
                <w:lang w:val="lv-LV"/>
              </w:rPr>
            </w:pPr>
            <w:r w:rsidRPr="0029755E">
              <w:rPr>
                <w:lang w:val="lv-LV" w:bidi="lv-LV"/>
              </w:rPr>
              <w:t>Kā daudzveidība un bērnu individuālās stiprās puses un resursi tiek izmantoti mācību aktivitātēs?</w:t>
            </w:r>
          </w:p>
        </w:tc>
        <w:tc>
          <w:tcPr>
            <w:tcW w:w="3750" w:type="pct"/>
          </w:tcPr>
          <w:p w14:paraId="73322371" w14:textId="77777777" w:rsidR="007576D7" w:rsidRPr="00DF3F5C" w:rsidRDefault="007576D7" w:rsidP="007576D7">
            <w:pPr>
              <w:pStyle w:val="Agency-body-text"/>
              <w:rPr>
                <w:lang w:val="lv-LV"/>
              </w:rPr>
            </w:pPr>
          </w:p>
        </w:tc>
      </w:tr>
      <w:tr w:rsidR="007576D7" w:rsidRPr="0029755E" w14:paraId="3D2B6BD5" w14:textId="77777777" w:rsidTr="00594E21">
        <w:trPr>
          <w:cantSplit/>
        </w:trPr>
        <w:tc>
          <w:tcPr>
            <w:tcW w:w="1250" w:type="pct"/>
          </w:tcPr>
          <w:p w14:paraId="78268EA2" w14:textId="7FC927CF" w:rsidR="007576D7" w:rsidRPr="00DF3F5C" w:rsidRDefault="007576D7" w:rsidP="00DB6FCC">
            <w:pPr>
              <w:pStyle w:val="Agency-body-text"/>
              <w:numPr>
                <w:ilvl w:val="0"/>
                <w:numId w:val="46"/>
              </w:numPr>
              <w:ind w:left="0" w:firstLine="0"/>
              <w:rPr>
                <w:lang w:val="lv-LV"/>
              </w:rPr>
            </w:pPr>
            <w:r w:rsidRPr="0029755E">
              <w:rPr>
                <w:lang w:val="lv-LV" w:bidi="lv-LV"/>
              </w:rPr>
              <w:t>Kā jūs novērojat un pārraugāt bērnu iesaistīšanās, mācību un atbalsta vajadzības?</w:t>
            </w:r>
          </w:p>
        </w:tc>
        <w:tc>
          <w:tcPr>
            <w:tcW w:w="3750" w:type="pct"/>
          </w:tcPr>
          <w:p w14:paraId="7A3ACF30" w14:textId="77777777" w:rsidR="007576D7" w:rsidRPr="00DF3F5C" w:rsidRDefault="007576D7" w:rsidP="007576D7">
            <w:pPr>
              <w:pStyle w:val="Agency-body-text"/>
              <w:rPr>
                <w:lang w:val="lv-LV"/>
              </w:rPr>
            </w:pPr>
          </w:p>
        </w:tc>
      </w:tr>
      <w:tr w:rsidR="007576D7" w:rsidRPr="0029755E" w14:paraId="4B4D64BF" w14:textId="77777777" w:rsidTr="00594E21">
        <w:trPr>
          <w:cantSplit/>
        </w:trPr>
        <w:tc>
          <w:tcPr>
            <w:tcW w:w="1250" w:type="pct"/>
          </w:tcPr>
          <w:p w14:paraId="64E18CEA" w14:textId="2B8FF93E" w:rsidR="007576D7" w:rsidRPr="00DF3F5C" w:rsidRDefault="007576D7" w:rsidP="000D10C1">
            <w:pPr>
              <w:pStyle w:val="Agency-body-text"/>
              <w:numPr>
                <w:ilvl w:val="0"/>
                <w:numId w:val="46"/>
              </w:numPr>
              <w:ind w:left="0" w:firstLine="0"/>
              <w:rPr>
                <w:lang w:val="lv-LV"/>
              </w:rPr>
            </w:pPr>
            <w:r w:rsidRPr="0029755E">
              <w:rPr>
                <w:lang w:val="lv-LV" w:bidi="lv-LV"/>
              </w:rPr>
              <w:t>Vai darbiniekiem ir iespējama nepārtrauktā profesionālā pilnveide iekļaujošās izglītības jomā?</w:t>
            </w:r>
          </w:p>
        </w:tc>
        <w:tc>
          <w:tcPr>
            <w:tcW w:w="3750" w:type="pct"/>
          </w:tcPr>
          <w:p w14:paraId="3BE7EBC9" w14:textId="77777777" w:rsidR="007576D7" w:rsidRPr="00DF3F5C" w:rsidRDefault="007576D7" w:rsidP="00C622D3">
            <w:pPr>
              <w:pStyle w:val="Agency-body-text"/>
              <w:keepNext/>
              <w:rPr>
                <w:lang w:val="lv-LV"/>
              </w:rPr>
            </w:pPr>
          </w:p>
        </w:tc>
      </w:tr>
      <w:tr w:rsidR="007576D7" w:rsidRPr="0029755E" w14:paraId="3CB6D029" w14:textId="77777777" w:rsidTr="00594E21">
        <w:trPr>
          <w:cantSplit/>
          <w:trHeight w:val="5670"/>
        </w:trPr>
        <w:tc>
          <w:tcPr>
            <w:tcW w:w="1250" w:type="pct"/>
          </w:tcPr>
          <w:p w14:paraId="45D4ACE9" w14:textId="77777777" w:rsidR="007576D7" w:rsidRPr="0029755E" w:rsidRDefault="007576D7" w:rsidP="00C622D3">
            <w:pPr>
              <w:pStyle w:val="Agency-body-text"/>
              <w:numPr>
                <w:ilvl w:val="0"/>
                <w:numId w:val="46"/>
              </w:numPr>
              <w:ind w:left="0" w:firstLine="0"/>
              <w:rPr>
                <w:lang w:val="en-GB"/>
              </w:rPr>
            </w:pPr>
            <w:r w:rsidRPr="0029755E">
              <w:rPr>
                <w:lang w:val="lv-LV" w:bidi="lv-LV"/>
              </w:rPr>
              <w:lastRenderedPageBreak/>
              <w:t>Ko jūs vēlētos mainīt?</w:t>
            </w:r>
          </w:p>
        </w:tc>
        <w:tc>
          <w:tcPr>
            <w:tcW w:w="3750" w:type="pct"/>
          </w:tcPr>
          <w:p w14:paraId="0AFA3B04" w14:textId="77777777" w:rsidR="007576D7" w:rsidRPr="0029755E" w:rsidRDefault="007576D7" w:rsidP="007576D7">
            <w:pPr>
              <w:pStyle w:val="Agency-body-text"/>
              <w:rPr>
                <w:lang w:val="en-GB"/>
              </w:rPr>
            </w:pPr>
          </w:p>
        </w:tc>
      </w:tr>
    </w:tbl>
    <w:p w14:paraId="784C1BEA" w14:textId="77777777" w:rsidR="000D3DEA" w:rsidRPr="0029755E" w:rsidRDefault="000D3DEA" w:rsidP="007576D7">
      <w:pPr>
        <w:pStyle w:val="Agency-body-text"/>
      </w:pPr>
      <w:r w:rsidRPr="0029755E">
        <w:rPr>
          <w:lang w:bidi="lv-LV"/>
        </w:rPr>
        <w:br w:type="page"/>
      </w:r>
    </w:p>
    <w:p w14:paraId="1AD7DF04" w14:textId="3584E50F" w:rsidR="000D3DEA" w:rsidRPr="0029755E" w:rsidRDefault="000C5DC4" w:rsidP="00F87A6C">
      <w:pPr>
        <w:pStyle w:val="Agency-heading-2"/>
        <w:numPr>
          <w:ilvl w:val="0"/>
          <w:numId w:val="39"/>
        </w:numPr>
        <w:ind w:left="284"/>
      </w:pPr>
      <w:bookmarkStart w:id="13" w:name="_Toc500157857"/>
      <w:r w:rsidRPr="0029755E">
        <w:rPr>
          <w:lang w:bidi="lv-LV"/>
        </w:rPr>
        <w:lastRenderedPageBreak/>
        <w:t>Ģimenei</w:t>
      </w:r>
      <w:r w:rsidR="00751F8C" w:rsidRPr="0029755E">
        <w:rPr>
          <w:rStyle w:val="FootnoteReference"/>
          <w:lang w:bidi="lv-LV"/>
        </w:rPr>
        <w:footnoteReference w:id="3"/>
      </w:r>
      <w:r w:rsidRPr="0029755E">
        <w:rPr>
          <w:lang w:bidi="lv-LV"/>
        </w:rPr>
        <w:t xml:space="preserve"> draudzīga vide</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29755E" w14:paraId="00FCB74A" w14:textId="77777777" w:rsidTr="00594E21">
        <w:trPr>
          <w:cantSplit/>
          <w:trHeight w:val="567"/>
          <w:tblHeader/>
        </w:trPr>
        <w:tc>
          <w:tcPr>
            <w:tcW w:w="1250" w:type="pct"/>
            <w:shd w:val="clear" w:color="auto" w:fill="F2F2F2" w:themeFill="background1" w:themeFillShade="F2"/>
          </w:tcPr>
          <w:p w14:paraId="493E8C5A" w14:textId="77777777" w:rsidR="00827499" w:rsidRPr="0029755E" w:rsidRDefault="00827499" w:rsidP="007A5EA3">
            <w:pPr>
              <w:pStyle w:val="Agency-body-text"/>
              <w:jc w:val="center"/>
              <w:rPr>
                <w:b/>
                <w:lang w:val="en-GB"/>
              </w:rPr>
            </w:pPr>
            <w:r w:rsidRPr="0029755E">
              <w:rPr>
                <w:b/>
                <w:lang w:val="lv-LV" w:bidi="lv-LV"/>
              </w:rPr>
              <w:t>Jautājumi</w:t>
            </w:r>
          </w:p>
        </w:tc>
        <w:tc>
          <w:tcPr>
            <w:tcW w:w="3750" w:type="pct"/>
            <w:shd w:val="clear" w:color="auto" w:fill="F2F2F2" w:themeFill="background1" w:themeFillShade="F2"/>
          </w:tcPr>
          <w:p w14:paraId="7F9B3993" w14:textId="77777777" w:rsidR="00827499" w:rsidRPr="0029755E" w:rsidRDefault="00827499" w:rsidP="007A5EA3">
            <w:pPr>
              <w:pStyle w:val="Agency-body-text"/>
              <w:jc w:val="center"/>
              <w:rPr>
                <w:b/>
                <w:lang w:val="en-GB"/>
              </w:rPr>
            </w:pPr>
            <w:r w:rsidRPr="0029755E">
              <w:rPr>
                <w:b/>
                <w:lang w:val="lv-LV" w:bidi="lv-LV"/>
              </w:rPr>
              <w:t>Jūsu atbildes</w:t>
            </w:r>
          </w:p>
        </w:tc>
      </w:tr>
      <w:tr w:rsidR="00827499" w:rsidRPr="0029755E" w14:paraId="1C0CCFC6" w14:textId="77777777" w:rsidTr="00594E21">
        <w:trPr>
          <w:cantSplit/>
        </w:trPr>
        <w:tc>
          <w:tcPr>
            <w:tcW w:w="1250" w:type="pct"/>
          </w:tcPr>
          <w:p w14:paraId="7A104129" w14:textId="630939B1" w:rsidR="00827499" w:rsidRPr="00DF3F5C" w:rsidRDefault="00827499" w:rsidP="001974A8">
            <w:pPr>
              <w:pStyle w:val="Agency-body-text"/>
              <w:numPr>
                <w:ilvl w:val="0"/>
                <w:numId w:val="47"/>
              </w:numPr>
              <w:ind w:left="0" w:firstLine="0"/>
              <w:rPr>
                <w:lang w:val="lv-LV"/>
              </w:rPr>
            </w:pPr>
            <w:r w:rsidRPr="0029755E">
              <w:rPr>
                <w:lang w:val="lv-LV" w:bidi="lv-LV"/>
              </w:rPr>
              <w:t>Vai vecāki jūtas laipni gaidīti un vai tie ir aicināti piedalīties aktivitātēs?</w:t>
            </w:r>
          </w:p>
        </w:tc>
        <w:tc>
          <w:tcPr>
            <w:tcW w:w="3750" w:type="pct"/>
          </w:tcPr>
          <w:p w14:paraId="5CA0B356" w14:textId="77777777" w:rsidR="00827499" w:rsidRPr="00DF3F5C" w:rsidRDefault="00827499" w:rsidP="00827499">
            <w:pPr>
              <w:pStyle w:val="Agency-body-text"/>
              <w:rPr>
                <w:lang w:val="lv-LV"/>
              </w:rPr>
            </w:pPr>
          </w:p>
        </w:tc>
      </w:tr>
      <w:tr w:rsidR="00827499" w:rsidRPr="0029755E" w14:paraId="776D57A4" w14:textId="77777777" w:rsidTr="00594E21">
        <w:trPr>
          <w:cantSplit/>
        </w:trPr>
        <w:tc>
          <w:tcPr>
            <w:tcW w:w="1250" w:type="pct"/>
          </w:tcPr>
          <w:p w14:paraId="328B9721" w14:textId="14E1B231" w:rsidR="00827499" w:rsidRPr="00DF3F5C" w:rsidRDefault="00827499" w:rsidP="00777314">
            <w:pPr>
              <w:pStyle w:val="Agency-body-text"/>
              <w:numPr>
                <w:ilvl w:val="0"/>
                <w:numId w:val="47"/>
              </w:numPr>
              <w:ind w:left="0" w:firstLine="0"/>
              <w:rPr>
                <w:lang w:val="pt-PT"/>
              </w:rPr>
            </w:pPr>
            <w:r w:rsidRPr="0029755E">
              <w:rPr>
                <w:lang w:val="lv-LV" w:bidi="lv-LV"/>
              </w:rPr>
              <w:t>Kā tiek veidotas uzticamas attiecības ar ģimenēm?</w:t>
            </w:r>
          </w:p>
        </w:tc>
        <w:tc>
          <w:tcPr>
            <w:tcW w:w="3750" w:type="pct"/>
          </w:tcPr>
          <w:p w14:paraId="3031894F" w14:textId="77777777" w:rsidR="00827499" w:rsidRPr="00DF3F5C" w:rsidRDefault="00827499" w:rsidP="00827499">
            <w:pPr>
              <w:pStyle w:val="Agency-body-text"/>
              <w:rPr>
                <w:lang w:val="pt-PT"/>
              </w:rPr>
            </w:pPr>
          </w:p>
        </w:tc>
      </w:tr>
      <w:tr w:rsidR="00827499" w:rsidRPr="0029755E" w14:paraId="63F43643" w14:textId="77777777" w:rsidTr="00594E21">
        <w:trPr>
          <w:cantSplit/>
        </w:trPr>
        <w:tc>
          <w:tcPr>
            <w:tcW w:w="1250" w:type="pct"/>
          </w:tcPr>
          <w:p w14:paraId="38C81468" w14:textId="73F72120" w:rsidR="00827499" w:rsidRPr="00DF3F5C" w:rsidRDefault="00827499" w:rsidP="00777314">
            <w:pPr>
              <w:pStyle w:val="Agency-body-text"/>
              <w:numPr>
                <w:ilvl w:val="0"/>
                <w:numId w:val="47"/>
              </w:numPr>
              <w:ind w:left="0" w:firstLine="0"/>
              <w:rPr>
                <w:lang w:val="lv-LV"/>
              </w:rPr>
            </w:pPr>
            <w:r w:rsidRPr="0029755E">
              <w:rPr>
                <w:lang w:val="lv-LV" w:bidi="lv-LV"/>
              </w:rPr>
              <w:t>Vai vecāki ir labi informēti par ikdienas aktivitātēm?</w:t>
            </w:r>
          </w:p>
        </w:tc>
        <w:tc>
          <w:tcPr>
            <w:tcW w:w="3750" w:type="pct"/>
          </w:tcPr>
          <w:p w14:paraId="6EC3ADEC" w14:textId="77777777" w:rsidR="00827499" w:rsidRPr="00DF3F5C" w:rsidRDefault="00827499" w:rsidP="00827499">
            <w:pPr>
              <w:pStyle w:val="Agency-body-text"/>
              <w:rPr>
                <w:lang w:val="lv-LV"/>
              </w:rPr>
            </w:pPr>
          </w:p>
        </w:tc>
      </w:tr>
      <w:tr w:rsidR="00827499" w:rsidRPr="0029755E" w14:paraId="5B8BD03E" w14:textId="77777777" w:rsidTr="00594E21">
        <w:trPr>
          <w:cantSplit/>
        </w:trPr>
        <w:tc>
          <w:tcPr>
            <w:tcW w:w="1250" w:type="pct"/>
          </w:tcPr>
          <w:p w14:paraId="2AD2882D" w14:textId="3FBFA988" w:rsidR="00827499" w:rsidRPr="00DF3F5C" w:rsidRDefault="00827499" w:rsidP="00777314">
            <w:pPr>
              <w:pStyle w:val="Agency-body-text"/>
              <w:numPr>
                <w:ilvl w:val="0"/>
                <w:numId w:val="47"/>
              </w:numPr>
              <w:ind w:left="0" w:firstLine="0"/>
              <w:rPr>
                <w:lang w:val="lv-LV"/>
              </w:rPr>
            </w:pPr>
            <w:r w:rsidRPr="0029755E">
              <w:rPr>
                <w:lang w:val="lv-LV" w:bidi="lv-LV"/>
              </w:rPr>
              <w:t>Kā vecāki iesaistās lēmumu pieņemšanā par sava bērna mācību, attīstības un atbalsta vajadzībām?</w:t>
            </w:r>
          </w:p>
        </w:tc>
        <w:tc>
          <w:tcPr>
            <w:tcW w:w="3750" w:type="pct"/>
          </w:tcPr>
          <w:p w14:paraId="69BEE609" w14:textId="77777777" w:rsidR="00827499" w:rsidRPr="00DF3F5C" w:rsidRDefault="00827499" w:rsidP="00827499">
            <w:pPr>
              <w:pStyle w:val="Agency-body-text"/>
              <w:rPr>
                <w:lang w:val="lv-LV"/>
              </w:rPr>
            </w:pPr>
          </w:p>
        </w:tc>
      </w:tr>
      <w:tr w:rsidR="00827499" w:rsidRPr="0029755E" w14:paraId="63112A1B" w14:textId="77777777" w:rsidTr="00594E21">
        <w:trPr>
          <w:cantSplit/>
        </w:trPr>
        <w:tc>
          <w:tcPr>
            <w:tcW w:w="1250" w:type="pct"/>
          </w:tcPr>
          <w:p w14:paraId="1DC0C6B9" w14:textId="4EE8A57D" w:rsidR="00827499" w:rsidRPr="00DF3F5C" w:rsidRDefault="00827499" w:rsidP="00DB6FCC">
            <w:pPr>
              <w:pStyle w:val="Agency-body-text"/>
              <w:numPr>
                <w:ilvl w:val="0"/>
                <w:numId w:val="47"/>
              </w:numPr>
              <w:ind w:left="0" w:firstLine="0"/>
              <w:rPr>
                <w:lang w:val="lv-LV"/>
              </w:rPr>
            </w:pPr>
            <w:r w:rsidRPr="0029755E">
              <w:rPr>
                <w:lang w:val="lv-LV" w:bidi="lv-LV"/>
              </w:rPr>
              <w:t>Kā vecāki iesaistās bērnu iesaistīšanās un mācību plānošanā, īstenošanā un uzraudzībā?</w:t>
            </w:r>
          </w:p>
        </w:tc>
        <w:tc>
          <w:tcPr>
            <w:tcW w:w="3750" w:type="pct"/>
          </w:tcPr>
          <w:p w14:paraId="079465C7" w14:textId="77777777" w:rsidR="00827499" w:rsidRPr="00DF3F5C" w:rsidRDefault="00827499" w:rsidP="00827499">
            <w:pPr>
              <w:pStyle w:val="Agency-body-text"/>
              <w:rPr>
                <w:lang w:val="lv-LV"/>
              </w:rPr>
            </w:pPr>
          </w:p>
        </w:tc>
      </w:tr>
      <w:tr w:rsidR="00827499" w:rsidRPr="0029755E" w14:paraId="04AD5720" w14:textId="77777777" w:rsidTr="00594E21">
        <w:trPr>
          <w:cantSplit/>
          <w:trHeight w:val="5670"/>
        </w:trPr>
        <w:tc>
          <w:tcPr>
            <w:tcW w:w="1250" w:type="pct"/>
          </w:tcPr>
          <w:p w14:paraId="415D1B2B" w14:textId="77777777" w:rsidR="00827499" w:rsidRPr="0029755E" w:rsidRDefault="00827499" w:rsidP="00C622D3">
            <w:pPr>
              <w:pStyle w:val="Agency-body-text"/>
              <w:numPr>
                <w:ilvl w:val="0"/>
                <w:numId w:val="47"/>
              </w:numPr>
              <w:ind w:left="0" w:firstLine="0"/>
              <w:rPr>
                <w:lang w:val="en-GB"/>
              </w:rPr>
            </w:pPr>
            <w:r w:rsidRPr="0029755E">
              <w:rPr>
                <w:lang w:val="lv-LV" w:bidi="lv-LV"/>
              </w:rPr>
              <w:lastRenderedPageBreak/>
              <w:t>Ko jūs vēlētos mainīt?</w:t>
            </w:r>
          </w:p>
        </w:tc>
        <w:tc>
          <w:tcPr>
            <w:tcW w:w="3750" w:type="pct"/>
          </w:tcPr>
          <w:p w14:paraId="2BE82A59" w14:textId="77777777" w:rsidR="00827499" w:rsidRPr="0029755E" w:rsidRDefault="00827499" w:rsidP="00827499">
            <w:pPr>
              <w:pStyle w:val="Agency-body-text"/>
              <w:rPr>
                <w:lang w:val="en-GB"/>
              </w:rPr>
            </w:pPr>
          </w:p>
        </w:tc>
      </w:tr>
    </w:tbl>
    <w:p w14:paraId="09A7929D" w14:textId="77777777" w:rsidR="00DC0822" w:rsidRPr="0029755E" w:rsidRDefault="00DC0822" w:rsidP="00594E21">
      <w:pPr>
        <w:pStyle w:val="Agency-body-text"/>
      </w:pPr>
      <w:r w:rsidRPr="0029755E">
        <w:rPr>
          <w:lang w:bidi="lv-LV"/>
        </w:rPr>
        <w:br w:type="page"/>
      </w:r>
    </w:p>
    <w:p w14:paraId="1E311CA2" w14:textId="70BED5B0" w:rsidR="00252CB3" w:rsidRPr="0029755E" w:rsidRDefault="004E1116" w:rsidP="004E1116">
      <w:pPr>
        <w:pStyle w:val="Agency-heading-1"/>
      </w:pPr>
      <w:bookmarkStart w:id="14" w:name="Bibliography"/>
      <w:bookmarkStart w:id="15" w:name="_Toc500157858"/>
      <w:r w:rsidRPr="0029755E">
        <w:rPr>
          <w:lang w:bidi="lv-LV"/>
        </w:rPr>
        <w:lastRenderedPageBreak/>
        <w:t>Bibliogrāfija</w:t>
      </w:r>
      <w:bookmarkEnd w:id="14"/>
      <w:bookmarkEnd w:id="15"/>
    </w:p>
    <w:p w14:paraId="528E0BC5" w14:textId="738F9F1F" w:rsidR="00252CB3" w:rsidRPr="0029755E" w:rsidRDefault="000D3DEA" w:rsidP="00361999">
      <w:pPr>
        <w:pStyle w:val="Agency-body-text"/>
      </w:pPr>
      <w:r w:rsidRPr="0029755E">
        <w:rPr>
          <w:lang w:bidi="lv-LV"/>
        </w:rPr>
        <w:t xml:space="preserve">Farran, D.C. un Bilbrey, C., 2004. </w:t>
      </w:r>
      <w:r w:rsidRPr="0029755E">
        <w:rPr>
          <w:i/>
          <w:lang w:bidi="lv-LV"/>
        </w:rPr>
        <w:t>Narrative Record [Aprakstošais ziņojums].</w:t>
      </w:r>
      <w:r w:rsidRPr="0029755E">
        <w:rPr>
          <w:lang w:bidi="lv-LV"/>
        </w:rPr>
        <w:t xml:space="preserve"> Nepublicēts rīks, pieejams pie D.C. Farran, Peabody Research Institute, Vanderbilt University, Nashville, Tennessee</w:t>
      </w:r>
    </w:p>
    <w:p w14:paraId="26D65DC0" w14:textId="5500307B" w:rsidR="00252CB3" w:rsidRPr="0029755E" w:rsidRDefault="000D3DEA" w:rsidP="00361999">
      <w:pPr>
        <w:pStyle w:val="Agency-body-text"/>
        <w:rPr>
          <w:lang w:eastAsia="sv-SE"/>
        </w:rPr>
      </w:pPr>
      <w:r w:rsidRPr="0029755E">
        <w:rPr>
          <w:lang w:bidi="lv-LV"/>
        </w:rPr>
        <w:t xml:space="preserve">Granlund, M. un Olsson, C., 1998. ‘Your experience of interaction with the child’ [Jūsu pieredze mijiedarbībā ar bērnu], M. Granlund un C. Olsson (red.), </w:t>
      </w:r>
      <w:r w:rsidRPr="0029755E">
        <w:rPr>
          <w:i/>
          <w:lang w:bidi="lv-LV"/>
        </w:rPr>
        <w:t>Familjen och habiliteringen</w:t>
      </w:r>
      <w:r w:rsidRPr="0029755E">
        <w:rPr>
          <w:lang w:bidi="lv-LV"/>
        </w:rPr>
        <w:t>. Stockholm: Ala</w:t>
      </w:r>
    </w:p>
    <w:p w14:paraId="4816DA15" w14:textId="3C24D461" w:rsidR="00252CB3" w:rsidRPr="0029755E" w:rsidRDefault="000D3DEA" w:rsidP="00361999">
      <w:pPr>
        <w:pStyle w:val="Agency-body-text"/>
      </w:pPr>
      <w:r w:rsidRPr="0029755E">
        <w:rPr>
          <w:lang w:bidi="lv-LV"/>
        </w:rPr>
        <w:t xml:space="preserve">Granlund, M. un Olsson, C., 1998. ‘Other children’s interaction with the child’ [Citu bērnu mijiedarbība ar bērnu], M. Granlund un C. Olsson (red.), </w:t>
      </w:r>
      <w:r w:rsidRPr="0029755E">
        <w:rPr>
          <w:i/>
          <w:lang w:bidi="lv-LV"/>
        </w:rPr>
        <w:t>Familjen och habiliteringen</w:t>
      </w:r>
      <w:r w:rsidRPr="0029755E">
        <w:rPr>
          <w:lang w:bidi="lv-LV"/>
        </w:rPr>
        <w:t>. Stockholm: Ala</w:t>
      </w:r>
    </w:p>
    <w:p w14:paraId="6FD0CD12" w14:textId="7152FF8C" w:rsidR="00252CB3" w:rsidRPr="0029755E" w:rsidRDefault="000D3DEA" w:rsidP="00361999">
      <w:pPr>
        <w:pStyle w:val="Agency-body-text"/>
      </w:pPr>
      <w:r w:rsidRPr="0029755E">
        <w:rPr>
          <w:lang w:bidi="lv-LV"/>
        </w:rPr>
        <w:t xml:space="preserve">Harms, T., Clifford, R.M. un Cryer, D., 1998. </w:t>
      </w:r>
      <w:r w:rsidRPr="0029755E">
        <w:rPr>
          <w:i/>
          <w:lang w:bidi="lv-LV"/>
        </w:rPr>
        <w:t>Early Childhood Environment Rating Scale [Pirmsskolas vides novērtējuma skala].</w:t>
      </w:r>
      <w:r w:rsidRPr="0029755E">
        <w:rPr>
          <w:lang w:bidi="lv-LV"/>
        </w:rPr>
        <w:t xml:space="preserve"> New York: Teachers College Press</w:t>
      </w:r>
    </w:p>
    <w:p w14:paraId="29C0E7B4" w14:textId="747F6B63" w:rsidR="00252CB3" w:rsidRPr="0029755E" w:rsidRDefault="000D3DEA" w:rsidP="00361999">
      <w:pPr>
        <w:pStyle w:val="Agency-body-text"/>
      </w:pPr>
      <w:r w:rsidRPr="0029755E">
        <w:rPr>
          <w:lang w:bidi="lv-LV"/>
        </w:rPr>
        <w:t xml:space="preserve">King, G., Rigby, P., Batorowicz, B., McMain-Klein, M., Petrenchik, T., Thompson, L. un Gibson, M., 2014. ‘Development of a direct observation Measure of Environmental Qualities of Activity Settings’ [Vides kvalitātes un aktivitāšu apstākļu tiešo novērošanas metožu izstrāde] </w:t>
      </w:r>
      <w:r w:rsidRPr="0029755E">
        <w:rPr>
          <w:i/>
          <w:lang w:bidi="lv-LV"/>
        </w:rPr>
        <w:t xml:space="preserve">Developmental Medicine &amp; Child Neurology, </w:t>
      </w:r>
      <w:r w:rsidRPr="0029755E">
        <w:rPr>
          <w:lang w:bidi="lv-LV"/>
        </w:rPr>
        <w:t>56 (8), 763–769</w:t>
      </w:r>
    </w:p>
    <w:p w14:paraId="4C47835F" w14:textId="2C9E5BBA" w:rsidR="00252CB3" w:rsidRPr="0029755E" w:rsidRDefault="00252CB3" w:rsidP="00361999">
      <w:pPr>
        <w:pStyle w:val="Agency-body-text"/>
      </w:pPr>
      <w:r w:rsidRPr="0029755E">
        <w:rPr>
          <w:lang w:bidi="lv-LV"/>
        </w:rPr>
        <w:t xml:space="preserve">McWilliam, R. A., 1991. </w:t>
      </w:r>
      <w:r w:rsidRPr="0029755E">
        <w:rPr>
          <w:i/>
          <w:lang w:bidi="lv-LV"/>
        </w:rPr>
        <w:t>Children’s Engagement Questionnaire [Bērnu iesaistīšanās aptauja].</w:t>
      </w:r>
      <w:r w:rsidRPr="0029755E">
        <w:rPr>
          <w:lang w:bidi="lv-LV"/>
        </w:rPr>
        <w:t xml:space="preserve"> Chapel Hill, North Carolina: Frank Porter Graham Child Development Center, University of North Carolina at Chapel Hill</w:t>
      </w:r>
    </w:p>
    <w:p w14:paraId="782D0AA5" w14:textId="59D401F9" w:rsidR="00FA35E9" w:rsidRPr="0029755E" w:rsidRDefault="00252CB3" w:rsidP="00DB6FCC">
      <w:pPr>
        <w:pStyle w:val="Agency-body-text"/>
      </w:pPr>
      <w:r w:rsidRPr="0029755E">
        <w:rPr>
          <w:lang w:bidi="lv-LV"/>
        </w:rPr>
        <w:t xml:space="preserve">Pianta, R. C., 2015. </w:t>
      </w:r>
      <w:r w:rsidRPr="0029755E">
        <w:rPr>
          <w:i/>
          <w:lang w:bidi="lv-LV"/>
        </w:rPr>
        <w:t>Classroom Assessment Scoring System</w:t>
      </w:r>
      <w:r w:rsidRPr="0029755E">
        <w:rPr>
          <w:lang w:bidi="lv-LV"/>
        </w:rPr>
        <w:t xml:space="preserve">® (CLASS) </w:t>
      </w:r>
      <w:r w:rsidRPr="0029755E">
        <w:rPr>
          <w:i/>
          <w:lang w:bidi="lv-LV"/>
        </w:rPr>
        <w:t>[Klases novērtējuma sistēma</w:t>
      </w:r>
      <w:r w:rsidRPr="0029755E">
        <w:rPr>
          <w:lang w:bidi="lv-LV"/>
        </w:rPr>
        <w:t xml:space="preserve"> (CLASS)</w:t>
      </w:r>
      <w:r w:rsidRPr="0029755E">
        <w:rPr>
          <w:i/>
          <w:lang w:bidi="lv-LV"/>
        </w:rPr>
        <w:t>].</w:t>
      </w:r>
      <w:r w:rsidRPr="0029755E">
        <w:rPr>
          <w:lang w:bidi="lv-LV"/>
        </w:rPr>
        <w:t xml:space="preserve"> Charlottesville, Virginia: Center for Advanced Study of Teaching and Learning. </w:t>
      </w:r>
      <w:hyperlink r:id="rId19" w:history="1">
        <w:r w:rsidR="002864DE" w:rsidRPr="0029755E">
          <w:rPr>
            <w:rStyle w:val="Hyperlink"/>
            <w:lang w:bidi="lv-LV"/>
          </w:rPr>
          <w:t>curry.virginia.edu/about/directory/robert-c.-pianta/measures</w:t>
        </w:r>
      </w:hyperlink>
      <w:r w:rsidR="00FA35E9" w:rsidRPr="0029755E">
        <w:rPr>
          <w:rStyle w:val="Hyperlink"/>
          <w:color w:val="000000" w:themeColor="text1"/>
          <w:u w:val="none"/>
          <w:lang w:bidi="lv-LV"/>
        </w:rPr>
        <w:t xml:space="preserve"> </w:t>
      </w:r>
      <w:r w:rsidRPr="0029755E">
        <w:rPr>
          <w:lang w:bidi="lv-LV"/>
        </w:rPr>
        <w:t>(pēdējo reizi skatīts 2017. gada aprīlī)</w:t>
      </w:r>
    </w:p>
    <w:p w14:paraId="6AB7F372" w14:textId="79F744D0" w:rsidR="00252CB3" w:rsidRPr="0029755E" w:rsidRDefault="000D3DEA" w:rsidP="00361999">
      <w:pPr>
        <w:pStyle w:val="Agency-body-text"/>
      </w:pPr>
      <w:r w:rsidRPr="0029755E">
        <w:rPr>
          <w:lang w:bidi="lv-LV"/>
        </w:rPr>
        <w:t xml:space="preserve">Soukakou, E.P., 2012. ‘Measuring Quality in Inclusive Preschool Classrooms: Development and Validation of the Inclusive Classroom Profile (ICP)’ [Kvalitātes mērījumi iekļaujošās pirmsskolas izglītības klasēs: Iekļaujošā klases profila izstrāde un apstiprināšana (ICP)] </w:t>
      </w:r>
      <w:r w:rsidRPr="0029755E">
        <w:rPr>
          <w:i/>
          <w:lang w:bidi="lv-LV"/>
        </w:rPr>
        <w:t>Early Childhood Research Quarterly,</w:t>
      </w:r>
      <w:r w:rsidRPr="0029755E">
        <w:rPr>
          <w:lang w:bidi="lv-LV"/>
        </w:rPr>
        <w:t xml:space="preserve"> 27 (3), 478–488</w:t>
      </w:r>
    </w:p>
    <w:p w14:paraId="45DFA7F4" w14:textId="0DC31DA4" w:rsidR="00671077" w:rsidRPr="0029755E" w:rsidRDefault="000D3DEA" w:rsidP="00361999">
      <w:pPr>
        <w:pStyle w:val="Agency-body-text"/>
      </w:pPr>
      <w:r w:rsidRPr="0029755E">
        <w:rPr>
          <w:lang w:bidi="lv-LV"/>
        </w:rPr>
        <w:t xml:space="preserve">Sylva, K., Siraj-Blatchford, I. un Taggart, B., 2010. </w:t>
      </w:r>
      <w:r w:rsidRPr="0029755E">
        <w:rPr>
          <w:i/>
          <w:lang w:bidi="lv-LV"/>
        </w:rPr>
        <w:t>ECERS-E: The Early Childhood Environment Rating Scale Curricular Extension to ECERS-R</w:t>
      </w:r>
      <w:r w:rsidRPr="0029755E">
        <w:rPr>
          <w:lang w:bidi="lv-LV"/>
        </w:rPr>
        <w:t xml:space="preserve"> </w:t>
      </w:r>
      <w:r w:rsidRPr="00594E21">
        <w:rPr>
          <w:i/>
          <w:lang w:bidi="lv-LV"/>
        </w:rPr>
        <w:t>[</w:t>
      </w:r>
      <w:r w:rsidRPr="0029755E">
        <w:rPr>
          <w:i/>
          <w:lang w:bidi="lv-LV"/>
        </w:rPr>
        <w:t>ECERS-E: ECERS-R pirmsskolas vides novērtējuma skalas mācību programmas paplašinājum</w:t>
      </w:r>
      <w:r w:rsidRPr="0029755E">
        <w:rPr>
          <w:lang w:bidi="lv-LV"/>
        </w:rPr>
        <w:t>s</w:t>
      </w:r>
      <w:r w:rsidRPr="00594E21">
        <w:rPr>
          <w:i/>
          <w:lang w:bidi="lv-LV"/>
        </w:rPr>
        <w:t>]</w:t>
      </w:r>
      <w:r w:rsidRPr="0029755E">
        <w:rPr>
          <w:lang w:bidi="lv-LV"/>
        </w:rPr>
        <w:t>. Stoke-on-Trent: Trentham Books</w:t>
      </w:r>
    </w:p>
    <w:sectPr w:rsidR="00671077" w:rsidRPr="0029755E"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71D50" w14:textId="77777777" w:rsidR="00020E2F" w:rsidRDefault="00020E2F">
      <w:r>
        <w:separator/>
      </w:r>
    </w:p>
  </w:endnote>
  <w:endnote w:type="continuationSeparator" w:id="0">
    <w:p w14:paraId="108AB342" w14:textId="77777777" w:rsidR="00020E2F" w:rsidRDefault="0002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050241D1"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lv-LV"/>
      </w:rPr>
      <w:fldChar w:fldCharType="begin"/>
    </w:r>
    <w:r w:rsidRPr="00B92015">
      <w:rPr>
        <w:rFonts w:asciiTheme="majorHAnsi" w:hAnsiTheme="majorHAnsi"/>
        <w:lang w:bidi="lv-LV"/>
      </w:rPr>
      <w:instrText xml:space="preserve">PAGE  </w:instrText>
    </w:r>
    <w:r w:rsidRPr="00B92015">
      <w:rPr>
        <w:rFonts w:asciiTheme="majorHAnsi" w:hAnsiTheme="majorHAnsi"/>
        <w:lang w:bidi="lv-LV"/>
      </w:rPr>
      <w:fldChar w:fldCharType="separate"/>
    </w:r>
    <w:r w:rsidR="003C4C48">
      <w:rPr>
        <w:rFonts w:asciiTheme="majorHAnsi" w:hAnsiTheme="majorHAnsi"/>
        <w:noProof/>
        <w:lang w:bidi="lv-LV"/>
      </w:rPr>
      <w:t>10</w:t>
    </w:r>
    <w:r w:rsidRPr="00B92015">
      <w:rPr>
        <w:rFonts w:asciiTheme="majorHAnsi" w:hAnsiTheme="majorHAnsi"/>
        <w:lang w:bidi="lv-LV"/>
      </w:rPr>
      <w:fldChar w:fldCharType="end"/>
    </w:r>
  </w:p>
  <w:p w14:paraId="05794E2E" w14:textId="6B65B046" w:rsidR="00B27501" w:rsidRDefault="00B27501" w:rsidP="00310724">
    <w:pPr>
      <w:pStyle w:val="Agency-footer"/>
      <w:jc w:val="right"/>
    </w:pPr>
    <w:r>
      <w:rPr>
        <w:lang w:bidi="lv-LV"/>
      </w:rPr>
      <w:t>Iekļaujošās pirmsskolas izglītības vides pašrefleksijas rīks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5EB78098" w:rsidR="00B27501" w:rsidRPr="003E03F2" w:rsidRDefault="00B27501" w:rsidP="004A2584">
    <w:pPr>
      <w:framePr w:wrap="around" w:vAnchor="text" w:hAnchor="margin" w:xAlign="outside" w:y="1"/>
      <w:jc w:val="right"/>
    </w:pPr>
    <w:r w:rsidRPr="003E03F2">
      <w:rPr>
        <w:rFonts w:ascii="Calibri" w:eastAsia="Calibri" w:hAnsi="Calibri" w:cs="Calibri"/>
        <w:lang w:bidi="lv-LV"/>
      </w:rPr>
      <w:fldChar w:fldCharType="begin"/>
    </w:r>
    <w:r w:rsidRPr="003E03F2">
      <w:rPr>
        <w:rFonts w:ascii="Calibri" w:eastAsia="Calibri" w:hAnsi="Calibri" w:cs="Calibri"/>
        <w:lang w:bidi="lv-LV"/>
      </w:rPr>
      <w:instrText xml:space="preserve">PAGE  </w:instrText>
    </w:r>
    <w:r w:rsidRPr="003E03F2">
      <w:rPr>
        <w:rFonts w:ascii="Calibri" w:eastAsia="Calibri" w:hAnsi="Calibri" w:cs="Calibri"/>
        <w:lang w:bidi="lv-LV"/>
      </w:rPr>
      <w:fldChar w:fldCharType="separate"/>
    </w:r>
    <w:r w:rsidR="003C4C48">
      <w:rPr>
        <w:rFonts w:ascii="Calibri" w:eastAsia="Calibri" w:hAnsi="Calibri" w:cs="Calibri"/>
        <w:noProof/>
        <w:lang w:bidi="lv-LV"/>
      </w:rPr>
      <w:t>9</w:t>
    </w:r>
    <w:r w:rsidRPr="003E03F2">
      <w:rPr>
        <w:rFonts w:ascii="Calibri" w:eastAsia="Calibri" w:hAnsi="Calibri" w:cs="Calibri"/>
        <w:lang w:bidi="lv-LV"/>
      </w:rPr>
      <w:fldChar w:fldCharType="end"/>
    </w:r>
  </w:p>
  <w:p w14:paraId="5EB9BBDD" w14:textId="3ED2EA26" w:rsidR="00B27501" w:rsidRPr="007F1F89" w:rsidRDefault="00522916" w:rsidP="00EA53FF">
    <w:pPr>
      <w:pStyle w:val="Agency-footer"/>
    </w:pPr>
    <w:r>
      <w:rPr>
        <w:lang w:bidi="lv-LV"/>
      </w:rPr>
      <w:t>Iekļaujošās pirmsskolas izglītības vides pašrefleksijas rīks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0AE99" w14:textId="77777777" w:rsidR="00020E2F" w:rsidRDefault="00020E2F">
      <w:r>
        <w:separator/>
      </w:r>
    </w:p>
  </w:footnote>
  <w:footnote w:type="continuationSeparator" w:id="0">
    <w:p w14:paraId="0F73E099" w14:textId="77777777" w:rsidR="00020E2F" w:rsidRDefault="00020E2F">
      <w:r>
        <w:continuationSeparator/>
      </w:r>
    </w:p>
  </w:footnote>
  <w:footnote w:id="1">
    <w:p w14:paraId="1B63EED4" w14:textId="6105F6E8" w:rsidR="005D73A1" w:rsidRPr="005D73A1" w:rsidRDefault="005D73A1" w:rsidP="008B5984">
      <w:pPr>
        <w:pStyle w:val="Agency-footnote"/>
        <w:rPr>
          <w:lang w:val="en-IE"/>
        </w:rPr>
      </w:pPr>
      <w:r>
        <w:rPr>
          <w:rStyle w:val="FootnoteReference"/>
          <w:lang w:bidi="lv-LV"/>
        </w:rPr>
        <w:footnoteRef/>
      </w:r>
      <w:r w:rsidR="008B5984">
        <w:rPr>
          <w:lang w:bidi="lv-LV"/>
        </w:rPr>
        <w:t xml:space="preserve"> Ar „vidi” saprotamas telpas, kas paredzētas bērnu izglītošanai no trīs gadu vecuma līdz pat sākumskolas izglītībai dažādās Eiropas valstīs.</w:t>
      </w:r>
    </w:p>
  </w:footnote>
  <w:footnote w:id="2">
    <w:p w14:paraId="71238A78" w14:textId="63896453" w:rsidR="005C720C" w:rsidRPr="00A33966" w:rsidRDefault="005C720C" w:rsidP="00A33966">
      <w:pPr>
        <w:pStyle w:val="Agency-footnote"/>
        <w:rPr>
          <w:lang w:eastAsia="en-GB"/>
        </w:rPr>
      </w:pPr>
      <w:r>
        <w:rPr>
          <w:rStyle w:val="FootnoteReference"/>
          <w:lang w:bidi="lv-LV"/>
        </w:rPr>
        <w:footnoteRef/>
      </w:r>
      <w:r w:rsidR="00A33966">
        <w:rPr>
          <w:lang w:bidi="lv-LV"/>
        </w:rPr>
        <w:t xml:space="preserve"> Šajā rīkā ar jēdzienu „darbinieki” saprot visus cilvēkus, kas strādā attiecīgajā vidē.</w:t>
      </w:r>
    </w:p>
  </w:footnote>
  <w:footnote w:id="3">
    <w:p w14:paraId="46544D0F" w14:textId="5E9A37E0" w:rsidR="00B27501" w:rsidRPr="00DF3F5C" w:rsidRDefault="00B27501" w:rsidP="00751F8C">
      <w:pPr>
        <w:pStyle w:val="Agency-footnote"/>
      </w:pPr>
      <w:r>
        <w:rPr>
          <w:rStyle w:val="FootnoteReference"/>
          <w:lang w:bidi="lv-LV"/>
        </w:rPr>
        <w:footnoteRef/>
      </w:r>
      <w:r w:rsidR="00086189">
        <w:rPr>
          <w:lang w:bidi="lv-LV"/>
        </w:rPr>
        <w:t xml:space="preserve"> Vārdu „ģimene” parasti attiecina uz vecākiem/aizbildņiem, taču tas attiecas arī uz citiem ikdienā bērnam tuviem cilvēkiem.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3380D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29A04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84A71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501E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54F2E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F63C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E5606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F5CF74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0E2F"/>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191B"/>
    <w:rsid w:val="001336B5"/>
    <w:rsid w:val="00136C79"/>
    <w:rsid w:val="00137A44"/>
    <w:rsid w:val="0014039F"/>
    <w:rsid w:val="001415AF"/>
    <w:rsid w:val="00146794"/>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690E"/>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95DA0"/>
    <w:rsid w:val="003A0BA2"/>
    <w:rsid w:val="003B243C"/>
    <w:rsid w:val="003B3972"/>
    <w:rsid w:val="003C12B6"/>
    <w:rsid w:val="003C4C33"/>
    <w:rsid w:val="003C4C48"/>
    <w:rsid w:val="003C5896"/>
    <w:rsid w:val="003C6224"/>
    <w:rsid w:val="003C7A2E"/>
    <w:rsid w:val="003C7BA3"/>
    <w:rsid w:val="003D3669"/>
    <w:rsid w:val="003D43CE"/>
    <w:rsid w:val="003D4B50"/>
    <w:rsid w:val="003D5486"/>
    <w:rsid w:val="003E03F2"/>
    <w:rsid w:val="003E045A"/>
    <w:rsid w:val="003E04FB"/>
    <w:rsid w:val="003E1AC9"/>
    <w:rsid w:val="003E2372"/>
    <w:rsid w:val="003E28F3"/>
    <w:rsid w:val="003E4CB4"/>
    <w:rsid w:val="003E560F"/>
    <w:rsid w:val="003E65E0"/>
    <w:rsid w:val="003E7D73"/>
    <w:rsid w:val="003F1295"/>
    <w:rsid w:val="00402901"/>
    <w:rsid w:val="004059FE"/>
    <w:rsid w:val="0040608B"/>
    <w:rsid w:val="00406696"/>
    <w:rsid w:val="00410132"/>
    <w:rsid w:val="00415BE4"/>
    <w:rsid w:val="0042030C"/>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44B"/>
    <w:rsid w:val="00460642"/>
    <w:rsid w:val="00461519"/>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5746B"/>
    <w:rsid w:val="005624B7"/>
    <w:rsid w:val="00563BA3"/>
    <w:rsid w:val="00564356"/>
    <w:rsid w:val="0056777C"/>
    <w:rsid w:val="00570A83"/>
    <w:rsid w:val="00571935"/>
    <w:rsid w:val="00573CEE"/>
    <w:rsid w:val="00574308"/>
    <w:rsid w:val="00576A3E"/>
    <w:rsid w:val="005874E6"/>
    <w:rsid w:val="005945D6"/>
    <w:rsid w:val="00594E21"/>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2425"/>
    <w:rsid w:val="0060458D"/>
    <w:rsid w:val="00604D51"/>
    <w:rsid w:val="00606878"/>
    <w:rsid w:val="006110F5"/>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5993"/>
    <w:rsid w:val="007D759A"/>
    <w:rsid w:val="007D7E96"/>
    <w:rsid w:val="007E052A"/>
    <w:rsid w:val="007E2593"/>
    <w:rsid w:val="007E5C9B"/>
    <w:rsid w:val="007F0304"/>
    <w:rsid w:val="007F4733"/>
    <w:rsid w:val="007F5589"/>
    <w:rsid w:val="007F7D06"/>
    <w:rsid w:val="00800636"/>
    <w:rsid w:val="0080170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D4154"/>
    <w:rsid w:val="009E0CB9"/>
    <w:rsid w:val="009E6E4D"/>
    <w:rsid w:val="009E73CF"/>
    <w:rsid w:val="009E77AF"/>
    <w:rsid w:val="009F0A4A"/>
    <w:rsid w:val="009F3DD3"/>
    <w:rsid w:val="009F622B"/>
    <w:rsid w:val="009F6627"/>
    <w:rsid w:val="00A02B29"/>
    <w:rsid w:val="00A03A98"/>
    <w:rsid w:val="00A03B63"/>
    <w:rsid w:val="00A061A5"/>
    <w:rsid w:val="00A11485"/>
    <w:rsid w:val="00A13607"/>
    <w:rsid w:val="00A1433F"/>
    <w:rsid w:val="00A15130"/>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3A80"/>
    <w:rsid w:val="00A8402E"/>
    <w:rsid w:val="00A8782E"/>
    <w:rsid w:val="00A90985"/>
    <w:rsid w:val="00A9158D"/>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29BB"/>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2468"/>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DF3F5C"/>
    <w:rsid w:val="00E0562C"/>
    <w:rsid w:val="00E109C4"/>
    <w:rsid w:val="00E11430"/>
    <w:rsid w:val="00E14FA0"/>
    <w:rsid w:val="00E20E95"/>
    <w:rsid w:val="00E2210B"/>
    <w:rsid w:val="00E33354"/>
    <w:rsid w:val="00E33880"/>
    <w:rsid w:val="00E35B5F"/>
    <w:rsid w:val="00E35DE2"/>
    <w:rsid w:val="00E40F85"/>
    <w:rsid w:val="00E43E03"/>
    <w:rsid w:val="00E45CC7"/>
    <w:rsid w:val="00E52CD9"/>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6153"/>
    <w:rsid w:val="00F5736C"/>
    <w:rsid w:val="00F60865"/>
    <w:rsid w:val="00F624CF"/>
    <w:rsid w:val="00F6313F"/>
    <w:rsid w:val="00F74E0E"/>
    <w:rsid w:val="00F8746C"/>
    <w:rsid w:val="00F87A6C"/>
    <w:rsid w:val="00F90CB8"/>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563BA3"/>
  </w:style>
  <w:style w:type="character" w:customStyle="1" w:styleId="DocumentMapChar">
    <w:name w:val="Document Map Char"/>
    <w:basedOn w:val="DefaultParagraphFont"/>
    <w:link w:val="DocumentMap"/>
    <w:semiHidden/>
    <w:rsid w:val="00563BA3"/>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CA00B-0B0E-46B8-B775-1688FDD9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31</TotalTime>
  <Pages>27</Pages>
  <Words>2380</Words>
  <Characters>14525</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16872</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Iekļaujošās pirmsskolas izglītības vides pašrefleksijas rīks</dc:title>
  <dc:subject>Iekļaujoša pirmsskolas izglītība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29</cp:revision>
  <cp:lastPrinted>2017-07-10T12:08:00Z</cp:lastPrinted>
  <dcterms:created xsi:type="dcterms:W3CDTF">2017-10-30T10:07:00Z</dcterms:created>
  <dcterms:modified xsi:type="dcterms:W3CDTF">2017-12-05T11:23:00Z</dcterms:modified>
  <cp:category/>
</cp:coreProperties>
</file>